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83"/>
        <w:gridCol w:w="1843"/>
        <w:gridCol w:w="135"/>
        <w:gridCol w:w="7"/>
        <w:gridCol w:w="236"/>
        <w:gridCol w:w="187"/>
        <w:gridCol w:w="377"/>
        <w:gridCol w:w="46"/>
        <w:gridCol w:w="58"/>
        <w:gridCol w:w="142"/>
        <w:gridCol w:w="38"/>
        <w:gridCol w:w="141"/>
        <w:gridCol w:w="329"/>
        <w:gridCol w:w="67"/>
        <w:gridCol w:w="144"/>
        <w:gridCol w:w="25"/>
        <w:gridCol w:w="142"/>
        <w:gridCol w:w="47"/>
        <w:gridCol w:w="376"/>
        <w:gridCol w:w="129"/>
        <w:gridCol w:w="61"/>
        <w:gridCol w:w="376"/>
        <w:gridCol w:w="329"/>
        <w:gridCol w:w="376"/>
        <w:gridCol w:w="62"/>
        <w:gridCol w:w="143"/>
        <w:gridCol w:w="423"/>
        <w:gridCol w:w="423"/>
        <w:gridCol w:w="67"/>
        <w:gridCol w:w="142"/>
        <w:gridCol w:w="499"/>
        <w:gridCol w:w="67"/>
        <w:gridCol w:w="145"/>
        <w:gridCol w:w="134"/>
        <w:gridCol w:w="78"/>
        <w:gridCol w:w="493"/>
        <w:gridCol w:w="72"/>
        <w:gridCol w:w="701"/>
        <w:gridCol w:w="454"/>
      </w:tblGrid>
      <w:tr w:rsidR="00A43872" w:rsidRPr="003D114E" w14:paraId="475D2DFA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799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319122C9" w14:textId="578213BA" w:rsidR="00CB0575" w:rsidRPr="00CB0575" w:rsidRDefault="00784E7A" w:rsidP="00CE24E0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784E7A">
              <w:rPr>
                <w:color w:val="0F4C81"/>
                <w:sz w:val="36"/>
                <w:szCs w:val="36"/>
              </w:rPr>
              <w:t>Aanvraag tot aansluiting van een zorgbehoevende persoon bij een zorgkas</w:t>
            </w:r>
          </w:p>
        </w:tc>
        <w:tc>
          <w:tcPr>
            <w:tcW w:w="17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F04393" w14:textId="73E36EDF" w:rsidR="00A43872" w:rsidRPr="00710B54" w:rsidRDefault="00064BE0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VSB</w:t>
            </w:r>
            <w:r w:rsidR="00A43872" w:rsidRPr="00710B54">
              <w:rPr>
                <w:b w:val="0"/>
                <w:color w:val="0F4C81"/>
                <w:sz w:val="12"/>
                <w:szCs w:val="12"/>
              </w:rPr>
              <w:t>-01-</w:t>
            </w:r>
            <w:r w:rsidR="000B381A">
              <w:rPr>
                <w:b w:val="0"/>
                <w:color w:val="0F4C81"/>
                <w:sz w:val="12"/>
                <w:szCs w:val="12"/>
              </w:rPr>
              <w:t>240514</w:t>
            </w:r>
          </w:p>
        </w:tc>
      </w:tr>
      <w:tr w:rsidR="00A43872" w:rsidRPr="003D114E" w14:paraId="0E32D909" w14:textId="77777777" w:rsidTr="006E16E2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91ED088" w14:textId="7BAA9A41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</w:t>
            </w:r>
          </w:p>
        </w:tc>
      </w:tr>
      <w:tr w:rsidR="00A43872" w:rsidRPr="003D114E" w14:paraId="1BC54DD2" w14:textId="77777777" w:rsidTr="006E16E2">
        <w:trPr>
          <w:trHeight w:val="803"/>
        </w:trPr>
        <w:tc>
          <w:tcPr>
            <w:tcW w:w="395" w:type="dxa"/>
            <w:vMerge w:val="restart"/>
            <w:tcBorders>
              <w:top w:val="nil"/>
              <w:left w:val="nil"/>
              <w:right w:val="nil"/>
            </w:tcBorders>
          </w:tcPr>
          <w:p w14:paraId="56E33A34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7720" w:type="dxa"/>
            <w:gridSpan w:val="32"/>
            <w:vMerge w:val="restart"/>
            <w:tcBorders>
              <w:top w:val="nil"/>
              <w:left w:val="nil"/>
              <w:right w:val="nil"/>
            </w:tcBorders>
          </w:tcPr>
          <w:p w14:paraId="663CB0CF" w14:textId="0ECA4FF6" w:rsidR="00A43872" w:rsidRDefault="001B1C07" w:rsidP="00A43872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303460BE" wp14:editId="026A3CF4">
                  <wp:extent cx="1349459" cy="219600"/>
                  <wp:effectExtent l="0" t="0" r="3175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459" cy="2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311E5" w14:textId="700F311A" w:rsidR="00C80879" w:rsidRDefault="00F2085D" w:rsidP="00C80879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Departement Zorg</w:t>
            </w:r>
          </w:p>
          <w:p w14:paraId="704DCE84" w14:textId="650BF70E" w:rsidR="001B1C07" w:rsidRPr="00194EA2" w:rsidRDefault="001B1C07" w:rsidP="00194EA2">
            <w:pPr>
              <w:ind w:left="29"/>
              <w:rPr>
                <w:lang w:val="en-US"/>
              </w:rPr>
            </w:pPr>
          </w:p>
        </w:tc>
        <w:tc>
          <w:tcPr>
            <w:tcW w:w="20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8844D" w14:textId="72DFC93F" w:rsidR="00A43872" w:rsidRPr="003D114E" w:rsidRDefault="00A43872" w:rsidP="00A4387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 xml:space="preserve">In te vullen door de </w:t>
            </w:r>
            <w:r w:rsidR="00643FB2">
              <w:rPr>
                <w:i/>
              </w:rPr>
              <w:t>zorgkas</w:t>
            </w:r>
          </w:p>
          <w:p w14:paraId="1FF882F9" w14:textId="77777777" w:rsidR="00A43872" w:rsidRPr="00C80879" w:rsidRDefault="00A43872" w:rsidP="00A43872">
            <w:pPr>
              <w:pStyle w:val="rechts"/>
              <w:ind w:left="29"/>
            </w:pPr>
            <w:r w:rsidRPr="00C80879">
              <w:t>ontvangstdatum</w:t>
            </w:r>
          </w:p>
        </w:tc>
      </w:tr>
      <w:tr w:rsidR="00A43872" w:rsidRPr="003D114E" w14:paraId="42DC41FE" w14:textId="77777777" w:rsidTr="006E16E2">
        <w:trPr>
          <w:trHeight w:val="491"/>
        </w:trPr>
        <w:tc>
          <w:tcPr>
            <w:tcW w:w="395" w:type="dxa"/>
            <w:vMerge/>
            <w:tcBorders>
              <w:left w:val="nil"/>
              <w:right w:val="nil"/>
            </w:tcBorders>
          </w:tcPr>
          <w:p w14:paraId="7B473013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20" w:type="dxa"/>
            <w:gridSpan w:val="32"/>
            <w:vMerge/>
            <w:tcBorders>
              <w:left w:val="nil"/>
              <w:right w:val="single" w:sz="4" w:space="0" w:color="auto"/>
            </w:tcBorders>
          </w:tcPr>
          <w:p w14:paraId="750C5158" w14:textId="77777777" w:rsidR="00A43872" w:rsidRPr="003D114E" w:rsidRDefault="00A43872" w:rsidP="00A43872">
            <w:pPr>
              <w:ind w:left="29"/>
            </w:pPr>
          </w:p>
        </w:tc>
        <w:tc>
          <w:tcPr>
            <w:tcW w:w="2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454" w14:textId="77777777" w:rsidR="00A43872" w:rsidRPr="007D58A4" w:rsidRDefault="00A43872" w:rsidP="00A43872"/>
        </w:tc>
      </w:tr>
      <w:tr w:rsidR="00A43872" w:rsidRPr="003D114E" w14:paraId="49B1175A" w14:textId="77777777" w:rsidTr="006E16E2">
        <w:trPr>
          <w:trHeight w:val="89"/>
        </w:trPr>
        <w:tc>
          <w:tcPr>
            <w:tcW w:w="395" w:type="dxa"/>
            <w:vMerge/>
            <w:tcBorders>
              <w:left w:val="nil"/>
              <w:bottom w:val="nil"/>
              <w:right w:val="nil"/>
            </w:tcBorders>
          </w:tcPr>
          <w:p w14:paraId="16DC8145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20" w:type="dxa"/>
            <w:gridSpan w:val="32"/>
            <w:vMerge/>
            <w:tcBorders>
              <w:left w:val="nil"/>
              <w:bottom w:val="nil"/>
              <w:right w:val="nil"/>
            </w:tcBorders>
          </w:tcPr>
          <w:p w14:paraId="2457FF4C" w14:textId="77777777" w:rsidR="00A43872" w:rsidRPr="003D114E" w:rsidRDefault="00A43872" w:rsidP="00A43872">
            <w:pPr>
              <w:ind w:left="29"/>
            </w:pPr>
          </w:p>
        </w:tc>
        <w:tc>
          <w:tcPr>
            <w:tcW w:w="20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9C82C" w14:textId="77777777" w:rsidR="00A43872" w:rsidRPr="003D114E" w:rsidRDefault="00A43872" w:rsidP="00A43872">
            <w:pPr>
              <w:pStyle w:val="leeg"/>
            </w:pPr>
          </w:p>
        </w:tc>
      </w:tr>
      <w:tr w:rsidR="00784E7A" w:rsidRPr="003D114E" w14:paraId="097F9A85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784E7A" w:rsidRPr="00E94334" w:rsidRDefault="00784E7A" w:rsidP="00784E7A">
            <w:pPr>
              <w:pStyle w:val="leeg"/>
            </w:pP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7ED7222B" w14:textId="77777777" w:rsidR="00784E7A" w:rsidRPr="00220CF3" w:rsidRDefault="00784E7A" w:rsidP="00784E7A">
            <w:pPr>
              <w:pStyle w:val="Vraagintern"/>
              <w:rPr>
                <w:rStyle w:val="Nadruk"/>
                <w:i/>
                <w:iCs w:val="0"/>
                <w:sz w:val="22"/>
                <w:szCs w:val="22"/>
              </w:rPr>
            </w:pPr>
            <w:r w:rsidRPr="00220CF3">
              <w:rPr>
                <w:rStyle w:val="Nadruk"/>
                <w:i/>
                <w:iCs w:val="0"/>
                <w:sz w:val="22"/>
                <w:szCs w:val="22"/>
              </w:rPr>
              <w:t>Waarvoor dient dit formulier?</w:t>
            </w:r>
          </w:p>
          <w:p w14:paraId="1E46BECA" w14:textId="77777777" w:rsidR="00784E7A" w:rsidRDefault="00784E7A" w:rsidP="00784E7A">
            <w:pPr>
              <w:pStyle w:val="Aanwijzing"/>
              <w:rPr>
                <w:rStyle w:val="Nadruk"/>
                <w:i/>
                <w:iCs w:val="0"/>
                <w:sz w:val="22"/>
                <w:szCs w:val="22"/>
              </w:rPr>
            </w:pPr>
            <w:r w:rsidRPr="00220CF3">
              <w:rPr>
                <w:rStyle w:val="Nadruk"/>
                <w:i/>
                <w:iCs w:val="0"/>
                <w:sz w:val="22"/>
                <w:szCs w:val="22"/>
              </w:rPr>
              <w:t xml:space="preserve">Met dit formulier </w:t>
            </w:r>
            <w:r>
              <w:rPr>
                <w:rStyle w:val="Nadruk"/>
                <w:i/>
                <w:iCs w:val="0"/>
                <w:sz w:val="22"/>
                <w:szCs w:val="22"/>
              </w:rPr>
              <w:t xml:space="preserve">kan de zorgbehoevende een aansluiting bij een zorgkas aanvragen. </w:t>
            </w:r>
          </w:p>
          <w:p w14:paraId="51F04478" w14:textId="36CBF7AB" w:rsidR="00784E7A" w:rsidRPr="00232277" w:rsidRDefault="00784E7A" w:rsidP="00784E7A">
            <w:pPr>
              <w:pStyle w:val="Aanwijzing"/>
            </w:pPr>
            <w:r w:rsidRPr="009D0FE2">
              <w:rPr>
                <w:rStyle w:val="Zwaar"/>
                <w:sz w:val="22"/>
                <w:szCs w:val="22"/>
              </w:rPr>
              <w:t>A</w:t>
            </w:r>
            <w:r w:rsidRPr="009539C3">
              <w:rPr>
                <w:rStyle w:val="Zwaar"/>
                <w:sz w:val="22"/>
                <w:szCs w:val="22"/>
              </w:rPr>
              <w:t>an wie bezorgt u dit formulier?</w:t>
            </w:r>
            <w:r w:rsidRPr="009539C3">
              <w:rPr>
                <w:rStyle w:val="Zwaar"/>
                <w:sz w:val="22"/>
                <w:szCs w:val="22"/>
              </w:rPr>
              <w:br/>
            </w:r>
            <w:r w:rsidRPr="009539C3">
              <w:rPr>
                <w:sz w:val="22"/>
                <w:szCs w:val="22"/>
              </w:rPr>
              <w:t>U bezorgt dit formulier aan de zorgkas waarbij de zorgbehoevende zich wil aansluiten.</w:t>
            </w:r>
            <w:r w:rsidR="00E93F9D">
              <w:rPr>
                <w:sz w:val="22"/>
                <w:szCs w:val="22"/>
              </w:rPr>
              <w:t xml:space="preserve"> </w:t>
            </w:r>
            <w:r w:rsidR="00E93F9D">
              <w:rPr>
                <w:rFonts w:eastAsia="Times New Roman"/>
                <w:color w:val="auto"/>
                <w:sz w:val="22"/>
                <w:szCs w:val="22"/>
                <w:lang w:val="nl-NL" w:eastAsia="nl-NL"/>
              </w:rPr>
              <w:t xml:space="preserve">De contactgegevens van de zorgkassen kunt u vinden op </w:t>
            </w:r>
            <w:hyperlink r:id="rId12" w:history="1">
              <w:r w:rsidR="00E93F9D" w:rsidRPr="00451CF0">
                <w:rPr>
                  <w:rStyle w:val="Hyperlink"/>
                  <w:rFonts w:eastAsia="Times New Roman"/>
                  <w:sz w:val="22"/>
                  <w:szCs w:val="22"/>
                  <w:lang w:val="nl-NL" w:eastAsia="nl-NL"/>
                </w:rPr>
                <w:t>https://www.vlaamsesocialebescherming.be/de-zorgkassen</w:t>
              </w:r>
            </w:hyperlink>
            <w:r w:rsidR="00E93F9D">
              <w:rPr>
                <w:rFonts w:eastAsia="Times New Roman"/>
                <w:color w:val="auto"/>
                <w:sz w:val="22"/>
                <w:szCs w:val="22"/>
                <w:lang w:val="nl-NL" w:eastAsia="nl-NL"/>
              </w:rPr>
              <w:t xml:space="preserve">. </w:t>
            </w:r>
          </w:p>
        </w:tc>
      </w:tr>
      <w:tr w:rsidR="00784E7A" w:rsidRPr="003D114E" w14:paraId="4433769A" w14:textId="77777777" w:rsidTr="006E16E2">
        <w:trPr>
          <w:trHeight w:hRule="exact" w:val="264"/>
        </w:trPr>
        <w:tc>
          <w:tcPr>
            <w:tcW w:w="1019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30B5A97A" w14:textId="77777777" w:rsidR="00784E7A" w:rsidRPr="003D114E" w:rsidRDefault="00784E7A" w:rsidP="00784E7A">
            <w:pPr>
              <w:pStyle w:val="leeg"/>
            </w:pPr>
          </w:p>
        </w:tc>
      </w:tr>
      <w:tr w:rsidR="00784E7A" w:rsidRPr="003D114E" w14:paraId="66B0AA96" w14:textId="77777777" w:rsidTr="006E16E2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559BE27" w14:textId="77777777" w:rsidR="00784E7A" w:rsidRPr="003D114E" w:rsidRDefault="00784E7A" w:rsidP="00784E7A">
            <w:pPr>
              <w:pStyle w:val="leeg"/>
            </w:pP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EE0873A" w14:textId="3BDB38A5" w:rsidR="00784E7A" w:rsidRPr="00AB6B4E" w:rsidRDefault="00784E7A" w:rsidP="00784E7A">
            <w:pPr>
              <w:pStyle w:val="Kop1"/>
              <w:spacing w:before="0"/>
              <w:ind w:left="29"/>
              <w:rPr>
                <w:rFonts w:cs="Calibri"/>
                <w:sz w:val="26"/>
                <w:szCs w:val="26"/>
              </w:rPr>
            </w:pPr>
            <w:r w:rsidRPr="00AB6B4E">
              <w:rPr>
                <w:rFonts w:cs="Calibri"/>
                <w:sz w:val="26"/>
                <w:szCs w:val="26"/>
              </w:rPr>
              <w:t>Gegevens van de zorgbehoevende</w:t>
            </w:r>
          </w:p>
        </w:tc>
      </w:tr>
      <w:tr w:rsidR="00784E7A" w:rsidRPr="00C87220" w14:paraId="39662587" w14:textId="77777777" w:rsidTr="006E16E2">
        <w:trPr>
          <w:trHeight w:hRule="exact" w:val="113"/>
        </w:trPr>
        <w:tc>
          <w:tcPr>
            <w:tcW w:w="1019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71C68244" w14:textId="77777777" w:rsidR="00784E7A" w:rsidRDefault="00784E7A" w:rsidP="00276FEB">
            <w:pPr>
              <w:pStyle w:val="nummersvragen"/>
              <w:framePr w:hSpace="0" w:wrap="auto" w:vAnchor="margin" w:xAlign="left" w:yAlign="inline"/>
              <w:suppressOverlap w:val="0"/>
              <w:rPr>
                <w:b w:val="0"/>
                <w:color w:val="FFFFFF"/>
              </w:rPr>
            </w:pPr>
          </w:p>
          <w:p w14:paraId="437B44A6" w14:textId="77777777" w:rsidR="00784E7A" w:rsidRDefault="00784E7A" w:rsidP="00784E7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490F023F" w14:textId="77777777" w:rsidR="00784E7A" w:rsidRDefault="00784E7A" w:rsidP="00784E7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1CE9336A" w14:textId="6B056560" w:rsidR="00784E7A" w:rsidRPr="00C87220" w:rsidRDefault="00784E7A" w:rsidP="00784E7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84E7A" w:rsidRPr="005245F8" w14:paraId="0486306E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48E4DB5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1</w:t>
            </w: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7247EBB2" w14:textId="77777777" w:rsidR="00784E7A" w:rsidRPr="005245F8" w:rsidRDefault="00784E7A" w:rsidP="00DC4E19">
            <w:pPr>
              <w:ind w:left="29"/>
              <w:rPr>
                <w:rStyle w:val="Zwaar"/>
                <w:sz w:val="22"/>
                <w:szCs w:val="22"/>
              </w:rPr>
            </w:pPr>
            <w:r w:rsidRPr="005245F8">
              <w:rPr>
                <w:rStyle w:val="Zwaar"/>
                <w:sz w:val="22"/>
                <w:szCs w:val="22"/>
              </w:rPr>
              <w:t xml:space="preserve">Vul </w:t>
            </w:r>
            <w:r>
              <w:rPr>
                <w:rStyle w:val="Zwaar"/>
                <w:sz w:val="22"/>
                <w:szCs w:val="22"/>
              </w:rPr>
              <w:t xml:space="preserve">de persoonlijke gegevens van de zorgbehoevende </w:t>
            </w:r>
            <w:r w:rsidRPr="005245F8">
              <w:rPr>
                <w:rStyle w:val="Zwaar"/>
                <w:sz w:val="22"/>
                <w:szCs w:val="22"/>
              </w:rPr>
              <w:t>in.</w:t>
            </w:r>
          </w:p>
          <w:p w14:paraId="4C2A0ECA" w14:textId="114ABC8C" w:rsidR="00784E7A" w:rsidRPr="005245F8" w:rsidRDefault="00784E7A" w:rsidP="00DC4E19">
            <w:pPr>
              <w:ind w:left="29"/>
              <w:rPr>
                <w:rStyle w:val="Zwaar"/>
                <w:b w:val="0"/>
                <w:i/>
                <w:sz w:val="22"/>
                <w:szCs w:val="22"/>
              </w:rPr>
            </w:pPr>
            <w:r w:rsidRPr="005245F8">
              <w:rPr>
                <w:rStyle w:val="Zwaar"/>
                <w:b w:val="0"/>
                <w:i/>
                <w:sz w:val="22"/>
                <w:szCs w:val="22"/>
              </w:rPr>
              <w:t xml:space="preserve">Het rijksregisternummer vindt u op </w:t>
            </w:r>
            <w:r>
              <w:rPr>
                <w:rStyle w:val="Zwaar"/>
                <w:b w:val="0"/>
                <w:i/>
                <w:sz w:val="22"/>
                <w:szCs w:val="22"/>
              </w:rPr>
              <w:t>de</w:t>
            </w:r>
            <w:r w:rsidRPr="005245F8">
              <w:rPr>
                <w:rStyle w:val="Zwaar"/>
                <w:b w:val="0"/>
                <w:i/>
                <w:sz w:val="22"/>
                <w:szCs w:val="22"/>
              </w:rPr>
              <w:t xml:space="preserve"> identiteitskaart</w:t>
            </w:r>
            <w:r>
              <w:rPr>
                <w:rStyle w:val="Zwaar"/>
                <w:b w:val="0"/>
                <w:i/>
                <w:sz w:val="22"/>
                <w:szCs w:val="22"/>
              </w:rPr>
              <w:t xml:space="preserve">. </w:t>
            </w:r>
          </w:p>
        </w:tc>
      </w:tr>
      <w:tr w:rsidR="00784E7A" w:rsidRPr="00C87220" w14:paraId="44B9D99E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AFCA5A8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BF2A0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voor- en achternaam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47C0BC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C87220" w14:paraId="573E327D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8DE5CD7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9C60CB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straat en nummer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3A50E6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C87220" w14:paraId="1542D02B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823C253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E2A69E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postnummer en gemeente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81EEBA4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E93F9D" w:rsidRPr="00C87220" w14:paraId="278650AC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2D7EE90" w14:textId="77777777" w:rsidR="00E93F9D" w:rsidRPr="005245F8" w:rsidRDefault="00E93F9D" w:rsidP="00CF1FAC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E7CF78" w14:textId="7D896DC9" w:rsidR="00E93F9D" w:rsidRPr="005245F8" w:rsidRDefault="00E93F9D" w:rsidP="00CF1F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80F2188" w14:textId="77777777" w:rsidR="00E93F9D" w:rsidRPr="00C87220" w:rsidRDefault="00E93F9D" w:rsidP="00CF1FAC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C87220" w14:paraId="72664FA6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F38B014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C7BA6A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telefoonnummer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5477BD5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C87220" w14:paraId="5BAE0020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A0A9920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A14A59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e-mailadres</w:t>
            </w:r>
            <w:r>
              <w:rPr>
                <w:sz w:val="22"/>
                <w:szCs w:val="22"/>
              </w:rPr>
              <w:t xml:space="preserve"> </w:t>
            </w:r>
            <w:r w:rsidRPr="003C0331">
              <w:rPr>
                <w:i/>
                <w:sz w:val="22"/>
                <w:szCs w:val="22"/>
              </w:rPr>
              <w:t>(facultatief)</w:t>
            </w:r>
          </w:p>
        </w:tc>
        <w:tc>
          <w:tcPr>
            <w:tcW w:w="7293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DAE1D7C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5245F8" w14:paraId="6522AE9E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D47C2E9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0D4515" w14:textId="77777777" w:rsidR="00784E7A" w:rsidRPr="005245F8" w:rsidRDefault="00784E7A" w:rsidP="00DC4E19">
            <w:pPr>
              <w:jc w:val="right"/>
              <w:rPr>
                <w:rStyle w:val="Zwaar"/>
                <w:b w:val="0"/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geboortedatum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E156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dag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7148E9E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E5DE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maand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9123E68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0DD92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jaar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270EFF4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390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1B202D0" w14:textId="77777777" w:rsidR="00784E7A" w:rsidRPr="005245F8" w:rsidRDefault="00784E7A" w:rsidP="00DC4E19"/>
        </w:tc>
      </w:tr>
      <w:tr w:rsidR="00784E7A" w:rsidRPr="005245F8" w14:paraId="3E7F7B5B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E91D80F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1AB089" w14:textId="77777777" w:rsidR="00784E7A" w:rsidRPr="005245F8" w:rsidRDefault="00784E7A" w:rsidP="00DC4E19">
            <w:pPr>
              <w:jc w:val="right"/>
              <w:rPr>
                <w:rStyle w:val="Zwaar"/>
                <w:b w:val="0"/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rijksregisternummer</w:t>
            </w:r>
          </w:p>
        </w:tc>
        <w:tc>
          <w:tcPr>
            <w:tcW w:w="84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6F33FA0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CDCBE62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B808699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2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B882FB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85CA7F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2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5174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0B658F5" w14:textId="77777777" w:rsidR="00784E7A" w:rsidRPr="005245F8" w:rsidRDefault="00784E7A" w:rsidP="00DC4E19"/>
        </w:tc>
      </w:tr>
      <w:tr w:rsidR="00784E7A" w:rsidRPr="00C87220" w14:paraId="57A40226" w14:textId="77777777" w:rsidTr="006E16E2">
        <w:trPr>
          <w:trHeight w:hRule="exact" w:val="113"/>
        </w:trPr>
        <w:tc>
          <w:tcPr>
            <w:tcW w:w="1019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3BAC2F6B" w14:textId="77777777" w:rsidR="00784E7A" w:rsidRPr="00C87220" w:rsidRDefault="00784E7A" w:rsidP="00DC4E19">
            <w:pPr>
              <w:pStyle w:val="leeg"/>
            </w:pPr>
          </w:p>
        </w:tc>
      </w:tr>
      <w:tr w:rsidR="00784E7A" w:rsidRPr="00C87220" w14:paraId="54D539D0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9F34352" w14:textId="77777777" w:rsidR="00784E7A" w:rsidRPr="00C87220" w:rsidRDefault="00784E7A" w:rsidP="00DC4E1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146A80A0" w14:textId="77777777" w:rsidR="00784E7A" w:rsidRPr="00C87220" w:rsidRDefault="00784E7A" w:rsidP="00DC4E19">
            <w:pPr>
              <w:ind w:left="29"/>
              <w:rPr>
                <w:b/>
                <w:sz w:val="22"/>
                <w:szCs w:val="22"/>
              </w:rPr>
            </w:pPr>
            <w:r w:rsidRPr="00C87220">
              <w:rPr>
                <w:b/>
                <w:sz w:val="22"/>
                <w:szCs w:val="22"/>
              </w:rPr>
              <w:t>Is de zorgbehoevende jonger dan achttien jaar?</w:t>
            </w:r>
          </w:p>
        </w:tc>
      </w:tr>
      <w:tr w:rsidR="00784E7A" w:rsidRPr="00C87220" w14:paraId="5060A092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317C98A" w14:textId="77777777" w:rsidR="00784E7A" w:rsidRPr="00C87220" w:rsidRDefault="00784E7A" w:rsidP="00DC4E19">
            <w:pPr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9B78F8" w14:textId="77777777" w:rsidR="00784E7A" w:rsidRPr="00C87220" w:rsidRDefault="00784E7A" w:rsidP="00DC4E19">
            <w:pPr>
              <w:spacing w:before="40"/>
              <w:rPr>
                <w:sz w:val="18"/>
                <w:szCs w:val="18"/>
              </w:rPr>
            </w:pPr>
            <w:r w:rsidRPr="00C87220">
              <w:rPr>
                <w:sz w:val="18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220">
              <w:rPr>
                <w:sz w:val="18"/>
                <w:szCs w:val="18"/>
              </w:rPr>
              <w:instrText xml:space="preserve"> FORMCHECKBOX </w:instrText>
            </w:r>
            <w:r w:rsidRPr="00C87220">
              <w:rPr>
                <w:sz w:val="18"/>
                <w:szCs w:val="18"/>
              </w:rPr>
            </w:r>
            <w:r w:rsidRPr="00C87220">
              <w:rPr>
                <w:sz w:val="18"/>
                <w:szCs w:val="18"/>
              </w:rPr>
              <w:fldChar w:fldCharType="separate"/>
            </w:r>
            <w:r w:rsidRPr="00C87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951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17C80A8" w14:textId="77777777" w:rsidR="00784E7A" w:rsidRPr="00C87220" w:rsidRDefault="00784E7A" w:rsidP="00276FEB">
            <w:pPr>
              <w:ind w:right="80"/>
            </w:pPr>
            <w:r w:rsidRPr="00C87220">
              <w:rPr>
                <w:sz w:val="22"/>
                <w:szCs w:val="22"/>
              </w:rPr>
              <w:t>ja.</w:t>
            </w:r>
            <w:r w:rsidRPr="00C87220">
              <w:t xml:space="preserve"> </w:t>
            </w:r>
            <w:r w:rsidRPr="00C87220">
              <w:rPr>
                <w:i/>
                <w:iCs/>
                <w:sz w:val="22"/>
              </w:rPr>
              <w:t xml:space="preserve">Ga </w:t>
            </w:r>
            <w:r>
              <w:rPr>
                <w:i/>
                <w:iCs/>
                <w:sz w:val="22"/>
              </w:rPr>
              <w:t>naar vraag 3</w:t>
            </w:r>
            <w:r w:rsidRPr="00C87220">
              <w:rPr>
                <w:i/>
                <w:iCs/>
                <w:sz w:val="22"/>
              </w:rPr>
              <w:t>.</w:t>
            </w:r>
          </w:p>
        </w:tc>
      </w:tr>
      <w:tr w:rsidR="00784E7A" w:rsidRPr="00C87220" w14:paraId="30DF53CE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FCDE7A" w14:textId="77777777" w:rsidR="00784E7A" w:rsidRPr="00C87220" w:rsidRDefault="00784E7A" w:rsidP="00DC4E19">
            <w:pPr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EFB533" w14:textId="77777777" w:rsidR="00784E7A" w:rsidRPr="00C87220" w:rsidRDefault="00784E7A" w:rsidP="00DC4E19">
            <w:pPr>
              <w:spacing w:before="40"/>
              <w:rPr>
                <w:sz w:val="18"/>
                <w:szCs w:val="18"/>
              </w:rPr>
            </w:pPr>
            <w:r w:rsidRPr="00C87220">
              <w:rPr>
                <w:sz w:val="18"/>
                <w:szCs w:val="18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220">
              <w:rPr>
                <w:sz w:val="18"/>
                <w:szCs w:val="18"/>
              </w:rPr>
              <w:instrText xml:space="preserve"> FORMCHECKBOX </w:instrText>
            </w:r>
            <w:r w:rsidRPr="00C87220">
              <w:rPr>
                <w:sz w:val="18"/>
                <w:szCs w:val="18"/>
              </w:rPr>
            </w:r>
            <w:r w:rsidRPr="00C87220">
              <w:rPr>
                <w:sz w:val="18"/>
                <w:szCs w:val="18"/>
              </w:rPr>
              <w:fldChar w:fldCharType="separate"/>
            </w:r>
            <w:r w:rsidRPr="00C87220">
              <w:rPr>
                <w:sz w:val="18"/>
                <w:szCs w:val="18"/>
              </w:rPr>
              <w:fldChar w:fldCharType="end"/>
            </w:r>
          </w:p>
        </w:tc>
        <w:tc>
          <w:tcPr>
            <w:tcW w:w="951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37075F49" w14:textId="77777777" w:rsidR="00784E7A" w:rsidRPr="00C87220" w:rsidRDefault="00784E7A" w:rsidP="00DC4E19">
            <w:r w:rsidRPr="00C87220">
              <w:rPr>
                <w:sz w:val="22"/>
                <w:szCs w:val="22"/>
              </w:rPr>
              <w:t>nee</w:t>
            </w:r>
            <w:r w:rsidRPr="00C87220">
              <w:t xml:space="preserve">. </w:t>
            </w:r>
            <w:r>
              <w:rPr>
                <w:i/>
                <w:iCs/>
                <w:sz w:val="22"/>
              </w:rPr>
              <w:t>Ga naar vraag 4</w:t>
            </w:r>
            <w:r w:rsidRPr="00C87220">
              <w:rPr>
                <w:i/>
                <w:iCs/>
                <w:sz w:val="22"/>
              </w:rPr>
              <w:t>.</w:t>
            </w:r>
          </w:p>
        </w:tc>
      </w:tr>
      <w:tr w:rsidR="00784E7A" w:rsidRPr="00C87220" w14:paraId="2090C8B5" w14:textId="77777777" w:rsidTr="006E16E2">
        <w:trPr>
          <w:trHeight w:hRule="exact" w:val="113"/>
        </w:trPr>
        <w:tc>
          <w:tcPr>
            <w:tcW w:w="1019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029EC8FA" w14:textId="77777777" w:rsidR="00784E7A" w:rsidRPr="00C87220" w:rsidRDefault="00784E7A" w:rsidP="00DC4E19">
            <w:pPr>
              <w:jc w:val="right"/>
            </w:pPr>
          </w:p>
        </w:tc>
      </w:tr>
      <w:tr w:rsidR="00784E7A" w:rsidRPr="00C87220" w14:paraId="78B1DFF2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D708FD6" w14:textId="77777777" w:rsidR="00784E7A" w:rsidRPr="00C87220" w:rsidRDefault="00784E7A" w:rsidP="00DC4E1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7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124AEB8C" w14:textId="77777777" w:rsidR="00784E7A" w:rsidRPr="00C87220" w:rsidRDefault="00784E7A" w:rsidP="00DC4E19">
            <w:pPr>
              <w:ind w:left="29"/>
              <w:rPr>
                <w:b/>
                <w:bCs/>
                <w:sz w:val="22"/>
                <w:szCs w:val="22"/>
              </w:rPr>
            </w:pPr>
            <w:r w:rsidRPr="00C87220">
              <w:rPr>
                <w:b/>
                <w:bCs/>
                <w:sz w:val="22"/>
                <w:szCs w:val="22"/>
              </w:rPr>
              <w:t xml:space="preserve">Vul de gegevens in van de ouders van de </w:t>
            </w:r>
            <w:r w:rsidRPr="00C87220">
              <w:rPr>
                <w:b/>
                <w:sz w:val="22"/>
                <w:szCs w:val="22"/>
              </w:rPr>
              <w:t>zorgbehoevende</w:t>
            </w:r>
            <w:r w:rsidRPr="00C87220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5F3B156D" w14:textId="77777777" w:rsidR="00784E7A" w:rsidRPr="00C87220" w:rsidRDefault="00784E7A" w:rsidP="00DC4E19">
            <w:pPr>
              <w:ind w:left="29"/>
              <w:rPr>
                <w:b/>
                <w:bCs/>
                <w:sz w:val="22"/>
                <w:szCs w:val="22"/>
              </w:rPr>
            </w:pPr>
            <w:r w:rsidRPr="00C87220">
              <w:rPr>
                <w:bCs/>
                <w:i/>
                <w:sz w:val="22"/>
                <w:szCs w:val="22"/>
              </w:rPr>
              <w:t>Als de zorgbehoevende een wettelijke vertegenwoordiger heeft, vult u de gegevens van die vertegenwoordiger in.</w:t>
            </w:r>
          </w:p>
        </w:tc>
      </w:tr>
      <w:tr w:rsidR="00784E7A" w:rsidRPr="00C87220" w14:paraId="3ED38441" w14:textId="77777777" w:rsidTr="006E16E2">
        <w:trPr>
          <w:trHeight w:hRule="exact" w:val="113"/>
        </w:trPr>
        <w:tc>
          <w:tcPr>
            <w:tcW w:w="1019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5AE92F96" w14:textId="77777777" w:rsidR="00784E7A" w:rsidRPr="00C87220" w:rsidRDefault="00784E7A" w:rsidP="00DC4E19">
            <w:pPr>
              <w:jc w:val="right"/>
            </w:pPr>
          </w:p>
        </w:tc>
      </w:tr>
      <w:tr w:rsidR="00784E7A" w:rsidRPr="00C87220" w14:paraId="334D9EB3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38587A1" w14:textId="77777777" w:rsidR="00784E7A" w:rsidRPr="00C87220" w:rsidRDefault="00784E7A" w:rsidP="00DC4E19">
            <w:pPr>
              <w:jc w:val="right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11968" w14:textId="77777777" w:rsidR="00784E7A" w:rsidRPr="00C87220" w:rsidRDefault="00784E7A" w:rsidP="00DC4E19">
            <w:pPr>
              <w:keepNext/>
              <w:outlineLvl w:val="2"/>
              <w:rPr>
                <w:rFonts w:eastAsia="Times New Roman"/>
                <w:b/>
                <w:lang w:val="nl-NL" w:eastAsia="nl-NL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59289687" w14:textId="77777777" w:rsidR="00784E7A" w:rsidRPr="00C87220" w:rsidRDefault="00784E7A" w:rsidP="00DC4E19"/>
        </w:tc>
        <w:tc>
          <w:tcPr>
            <w:tcW w:w="3695" w:type="dxa"/>
            <w:gridSpan w:val="22"/>
            <w:tcBorders>
              <w:top w:val="single" w:sz="12" w:space="0" w:color="7F7F7F"/>
              <w:left w:val="nil"/>
              <w:bottom w:val="single" w:sz="12" w:space="0" w:color="7F7F7F"/>
              <w:right w:val="nil"/>
            </w:tcBorders>
          </w:tcPr>
          <w:p w14:paraId="05239A87" w14:textId="77777777" w:rsidR="00784E7A" w:rsidRPr="00C87220" w:rsidRDefault="00784E7A" w:rsidP="00DC4E19">
            <w:pPr>
              <w:keepNext/>
              <w:outlineLvl w:val="2"/>
              <w:rPr>
                <w:rFonts w:eastAsia="Times New Roman"/>
                <w:b/>
                <w:sz w:val="22"/>
                <w:szCs w:val="22"/>
                <w:lang w:val="nl-NL" w:eastAsia="nl-NL"/>
              </w:rPr>
            </w:pPr>
            <w:r w:rsidRPr="00C87220">
              <w:rPr>
                <w:rFonts w:eastAsia="Times New Roman"/>
                <w:b/>
                <w:sz w:val="22"/>
                <w:szCs w:val="22"/>
                <w:lang w:val="nl-NL" w:eastAsia="nl-NL"/>
              </w:rPr>
              <w:t>ouder 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1EBEC95" w14:textId="77777777" w:rsidR="00784E7A" w:rsidRPr="00C87220" w:rsidRDefault="00784E7A" w:rsidP="00DC4E19"/>
        </w:tc>
        <w:tc>
          <w:tcPr>
            <w:tcW w:w="3698" w:type="dxa"/>
            <w:gridSpan w:val="13"/>
            <w:tcBorders>
              <w:top w:val="single" w:sz="12" w:space="0" w:color="7F7F7F"/>
              <w:left w:val="nil"/>
              <w:bottom w:val="single" w:sz="12" w:space="0" w:color="7F7F7F"/>
              <w:right w:val="nil"/>
            </w:tcBorders>
          </w:tcPr>
          <w:p w14:paraId="12DFEB2B" w14:textId="77777777" w:rsidR="00784E7A" w:rsidRPr="00C87220" w:rsidRDefault="00784E7A" w:rsidP="00DC4E19">
            <w:pPr>
              <w:keepNext/>
              <w:outlineLvl w:val="2"/>
              <w:rPr>
                <w:rFonts w:eastAsia="Times New Roman"/>
                <w:b/>
                <w:sz w:val="22"/>
                <w:szCs w:val="22"/>
                <w:lang w:val="nl-NL" w:eastAsia="nl-NL"/>
              </w:rPr>
            </w:pPr>
            <w:r w:rsidRPr="00C87220">
              <w:rPr>
                <w:rFonts w:eastAsia="Times New Roman"/>
                <w:b/>
                <w:sz w:val="22"/>
                <w:szCs w:val="22"/>
                <w:lang w:val="nl-NL" w:eastAsia="nl-NL"/>
              </w:rPr>
              <w:t>ouder 2</w:t>
            </w:r>
          </w:p>
        </w:tc>
      </w:tr>
      <w:tr w:rsidR="00784E7A" w:rsidRPr="00C87220" w14:paraId="1F4C8629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3CDF6D8" w14:textId="77777777" w:rsidR="00784E7A" w:rsidRPr="00C87220" w:rsidRDefault="00784E7A" w:rsidP="00DC4E19">
            <w:pPr>
              <w:jc w:val="right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390B0" w14:textId="77777777" w:rsidR="00784E7A" w:rsidRPr="00C87220" w:rsidRDefault="00784E7A" w:rsidP="00DC4E19">
            <w:pPr>
              <w:jc w:val="right"/>
              <w:rPr>
                <w:sz w:val="22"/>
                <w:szCs w:val="22"/>
              </w:rPr>
            </w:pPr>
            <w:r w:rsidRPr="00C87220">
              <w:rPr>
                <w:sz w:val="22"/>
                <w:szCs w:val="22"/>
              </w:rPr>
              <w:t>voor- en achternaam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5529013" w14:textId="77777777" w:rsidR="00784E7A" w:rsidRPr="00C87220" w:rsidRDefault="00784E7A" w:rsidP="00DC4E19"/>
        </w:tc>
        <w:tc>
          <w:tcPr>
            <w:tcW w:w="3695" w:type="dxa"/>
            <w:gridSpan w:val="22"/>
            <w:tcBorders>
              <w:top w:val="single" w:sz="12" w:space="0" w:color="7F7F7F"/>
              <w:left w:val="nil"/>
              <w:bottom w:val="dotted" w:sz="6" w:space="0" w:color="auto"/>
              <w:right w:val="nil"/>
            </w:tcBorders>
          </w:tcPr>
          <w:p w14:paraId="4B6DDE1A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0EE63EF" w14:textId="77777777" w:rsidR="00784E7A" w:rsidRPr="00C87220" w:rsidRDefault="00784E7A" w:rsidP="00DC4E19"/>
        </w:tc>
        <w:tc>
          <w:tcPr>
            <w:tcW w:w="3698" w:type="dxa"/>
            <w:gridSpan w:val="13"/>
            <w:tcBorders>
              <w:top w:val="single" w:sz="12" w:space="0" w:color="7F7F7F"/>
              <w:left w:val="nil"/>
              <w:bottom w:val="dotted" w:sz="6" w:space="0" w:color="auto"/>
              <w:right w:val="nil"/>
            </w:tcBorders>
          </w:tcPr>
          <w:p w14:paraId="647CB584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</w:tr>
      <w:tr w:rsidR="00784E7A" w:rsidRPr="00C87220" w14:paraId="0B970910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5C39A60" w14:textId="77777777" w:rsidR="00784E7A" w:rsidRPr="00C87220" w:rsidRDefault="00784E7A" w:rsidP="00DC4E19">
            <w:pPr>
              <w:jc w:val="right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639A7" w14:textId="77777777" w:rsidR="00784E7A" w:rsidRPr="00C87220" w:rsidRDefault="00784E7A" w:rsidP="00DC4E19">
            <w:pPr>
              <w:jc w:val="right"/>
              <w:rPr>
                <w:sz w:val="22"/>
                <w:szCs w:val="22"/>
              </w:rPr>
            </w:pPr>
            <w:r w:rsidRPr="00C87220">
              <w:rPr>
                <w:sz w:val="22"/>
                <w:szCs w:val="22"/>
              </w:rPr>
              <w:t>geboortedatum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A146" w14:textId="77777777" w:rsidR="00784E7A" w:rsidRPr="00C87220" w:rsidRDefault="00784E7A" w:rsidP="00DC4E1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B998" w14:textId="77777777" w:rsidR="00784E7A" w:rsidRPr="00C87220" w:rsidRDefault="00784E7A" w:rsidP="00DC4E19">
            <w:pPr>
              <w:jc w:val="right"/>
              <w:rPr>
                <w:sz w:val="14"/>
                <w:szCs w:val="14"/>
              </w:rPr>
            </w:pPr>
            <w:r w:rsidRPr="00C87220">
              <w:rPr>
                <w:sz w:val="14"/>
                <w:szCs w:val="14"/>
              </w:rPr>
              <w:t>dag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D25DAC8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E6F9" w14:textId="77777777" w:rsidR="00784E7A" w:rsidRPr="00C87220" w:rsidRDefault="00784E7A" w:rsidP="00DC4E19">
            <w:pPr>
              <w:jc w:val="right"/>
              <w:rPr>
                <w:sz w:val="14"/>
                <w:szCs w:val="14"/>
              </w:rPr>
            </w:pPr>
            <w:r w:rsidRPr="00C87220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17C0C3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ADEAA" w14:textId="77777777" w:rsidR="00784E7A" w:rsidRPr="00C87220" w:rsidRDefault="00784E7A" w:rsidP="00DC4E19">
            <w:pPr>
              <w:jc w:val="right"/>
              <w:rPr>
                <w:sz w:val="14"/>
                <w:szCs w:val="14"/>
              </w:rPr>
            </w:pPr>
            <w:r w:rsidRPr="00C87220">
              <w:rPr>
                <w:sz w:val="14"/>
                <w:szCs w:val="14"/>
              </w:rPr>
              <w:t>jaar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84D1A30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29BFF" w14:textId="77777777" w:rsidR="00784E7A" w:rsidRPr="00C87220" w:rsidRDefault="00784E7A" w:rsidP="00DC4E19"/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6576984" w14:textId="77777777" w:rsidR="00784E7A" w:rsidRPr="00C87220" w:rsidRDefault="00784E7A" w:rsidP="00DC4E19"/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7CBA9" w14:textId="77777777" w:rsidR="00784E7A" w:rsidRPr="00C87220" w:rsidRDefault="00784E7A" w:rsidP="00DC4E19">
            <w:pPr>
              <w:jc w:val="right"/>
            </w:pPr>
            <w:r w:rsidRPr="00C87220">
              <w:rPr>
                <w:sz w:val="14"/>
                <w:szCs w:val="14"/>
              </w:rPr>
              <w:t>dag</w:t>
            </w:r>
          </w:p>
        </w:tc>
        <w:tc>
          <w:tcPr>
            <w:tcW w:w="423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8CD0303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96427" w14:textId="77777777" w:rsidR="00784E7A" w:rsidRPr="00C87220" w:rsidRDefault="00784E7A" w:rsidP="00DC4E19">
            <w:pPr>
              <w:jc w:val="right"/>
            </w:pPr>
            <w:r w:rsidRPr="00C87220">
              <w:rPr>
                <w:sz w:val="14"/>
                <w:szCs w:val="14"/>
              </w:rPr>
              <w:t>maand</w:t>
            </w:r>
          </w:p>
        </w:tc>
        <w:tc>
          <w:tcPr>
            <w:tcW w:w="42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412BF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FF66A" w14:textId="77777777" w:rsidR="00784E7A" w:rsidRPr="00C87220" w:rsidRDefault="00784E7A" w:rsidP="00DC4E19">
            <w:pPr>
              <w:jc w:val="right"/>
            </w:pPr>
            <w:r w:rsidRPr="00C87220">
              <w:rPr>
                <w:sz w:val="14"/>
                <w:szCs w:val="14"/>
              </w:rPr>
              <w:t>jaar</w:t>
            </w:r>
          </w:p>
        </w:tc>
        <w:tc>
          <w:tcPr>
            <w:tcW w:w="70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72D0FDC" w14:textId="77777777" w:rsidR="00784E7A" w:rsidRPr="00C87220" w:rsidRDefault="00784E7A" w:rsidP="00DC4E19">
            <w:r w:rsidRPr="00C872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C87220">
              <w:instrText xml:space="preserve"> FORMTEXT </w:instrText>
            </w:r>
            <w:r w:rsidRPr="00C87220">
              <w:fldChar w:fldCharType="separate"/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rPr>
                <w:noProof/>
              </w:rPr>
              <w:t> </w:t>
            </w:r>
            <w:r w:rsidRPr="00C87220"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C62C1C" w14:textId="77777777" w:rsidR="00784E7A" w:rsidRPr="00C87220" w:rsidRDefault="00784E7A" w:rsidP="00DC4E19">
            <w:pPr>
              <w:ind w:left="-402" w:firstLine="402"/>
            </w:pPr>
          </w:p>
        </w:tc>
      </w:tr>
      <w:tr w:rsidR="00784E7A" w:rsidRPr="00C87220" w14:paraId="325A954F" w14:textId="77777777" w:rsidTr="006E16E2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C436AF4" w14:textId="77777777" w:rsidR="00784E7A" w:rsidRPr="00C87220" w:rsidRDefault="00784E7A" w:rsidP="00DC4E19">
            <w:pPr>
              <w:jc w:val="right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AD8B4" w14:textId="77777777" w:rsidR="00784E7A" w:rsidRPr="00C87220" w:rsidRDefault="00784E7A" w:rsidP="00DC4E19">
            <w:pPr>
              <w:jc w:val="right"/>
              <w:rPr>
                <w:sz w:val="22"/>
                <w:szCs w:val="22"/>
              </w:rPr>
            </w:pPr>
            <w:r w:rsidRPr="00C87220">
              <w:rPr>
                <w:sz w:val="22"/>
                <w:szCs w:val="22"/>
              </w:rPr>
              <w:t>rijksregisternummer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7B081E7F" w14:textId="77777777" w:rsidR="00784E7A" w:rsidRPr="00C87220" w:rsidRDefault="00784E7A" w:rsidP="00DC4E19"/>
        </w:tc>
        <w:tc>
          <w:tcPr>
            <w:tcW w:w="911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186D551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B24816" w14:textId="77777777" w:rsidR="00784E7A" w:rsidRPr="00C87220" w:rsidRDefault="00784E7A" w:rsidP="00DC4E19"/>
        </w:tc>
        <w:tc>
          <w:tcPr>
            <w:tcW w:w="57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844EA8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4CA6021" w14:textId="77777777" w:rsidR="00784E7A" w:rsidRPr="00C87220" w:rsidRDefault="00784E7A" w:rsidP="00DC4E19"/>
        </w:tc>
        <w:tc>
          <w:tcPr>
            <w:tcW w:w="719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2D6B319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A18925" w14:textId="77777777" w:rsidR="00784E7A" w:rsidRPr="00C87220" w:rsidRDefault="00784E7A" w:rsidP="00DC4E19">
            <w:pPr>
              <w:jc w:val="center"/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D1719B9" w14:textId="77777777" w:rsidR="00784E7A" w:rsidRPr="00C87220" w:rsidRDefault="00784E7A" w:rsidP="00DC4E19"/>
        </w:tc>
        <w:tc>
          <w:tcPr>
            <w:tcW w:w="91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A429A6A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82A7D92" w14:textId="77777777" w:rsidR="00784E7A" w:rsidRPr="00C87220" w:rsidRDefault="00784E7A" w:rsidP="00DC4E19"/>
        </w:tc>
        <w:tc>
          <w:tcPr>
            <w:tcW w:w="56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201232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</w:tcPr>
          <w:p w14:paraId="5666DEEE" w14:textId="77777777" w:rsidR="00784E7A" w:rsidRPr="00C87220" w:rsidRDefault="00784E7A" w:rsidP="00DC4E19"/>
        </w:tc>
        <w:tc>
          <w:tcPr>
            <w:tcW w:w="70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3833756" w14:textId="77777777" w:rsidR="00784E7A" w:rsidRPr="00C87220" w:rsidRDefault="00784E7A" w:rsidP="00DC4E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EC725" w14:textId="77777777" w:rsidR="00784E7A" w:rsidRPr="00C87220" w:rsidRDefault="00784E7A" w:rsidP="00DC4E19"/>
        </w:tc>
      </w:tr>
    </w:tbl>
    <w:p w14:paraId="4FA2C34E" w14:textId="77777777" w:rsidR="006E16E2" w:rsidRDefault="006E16E2"/>
    <w:p w14:paraId="180A5183" w14:textId="77777777" w:rsidR="006E16E2" w:rsidRDefault="006E16E2"/>
    <w:p w14:paraId="33048D4D" w14:textId="77777777" w:rsidR="006E16E2" w:rsidRDefault="006E16E2"/>
    <w:p w14:paraId="44A09401" w14:textId="77777777" w:rsidR="006E16E2" w:rsidRDefault="006E16E2"/>
    <w:tbl>
      <w:tblPr>
        <w:tblW w:w="1022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8"/>
        <w:gridCol w:w="17"/>
        <w:gridCol w:w="266"/>
        <w:gridCol w:w="17"/>
        <w:gridCol w:w="2353"/>
        <w:gridCol w:w="568"/>
        <w:gridCol w:w="425"/>
        <w:gridCol w:w="401"/>
        <w:gridCol w:w="309"/>
        <w:gridCol w:w="430"/>
        <w:gridCol w:w="283"/>
        <w:gridCol w:w="285"/>
        <w:gridCol w:w="710"/>
        <w:gridCol w:w="3747"/>
        <w:gridCol w:w="16"/>
        <w:gridCol w:w="19"/>
      </w:tblGrid>
      <w:tr w:rsidR="00784E7A" w:rsidRPr="00220CF3" w14:paraId="5DE7F157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22403" w14:textId="77777777" w:rsidR="00784E7A" w:rsidRPr="00220CF3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1C54A4" w14:textId="77777777" w:rsidR="00784E7A" w:rsidRPr="00220CF3" w:rsidRDefault="00784E7A" w:rsidP="00DC4E19">
            <w:pPr>
              <w:pStyle w:val="Vraag"/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 xml:space="preserve">Bij welke zorgkas </w:t>
            </w:r>
            <w:r>
              <w:rPr>
                <w:sz w:val="22"/>
                <w:szCs w:val="22"/>
              </w:rPr>
              <w:t>wil de zorgbehoevende zich aansluiten</w:t>
            </w:r>
            <w:r w:rsidRPr="00220CF3">
              <w:rPr>
                <w:sz w:val="22"/>
                <w:szCs w:val="22"/>
              </w:rPr>
              <w:t>?</w:t>
            </w:r>
          </w:p>
        </w:tc>
      </w:tr>
      <w:tr w:rsidR="00784E7A" w:rsidRPr="00220CF3" w14:paraId="0122CB8C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287AD" w14:textId="77777777" w:rsidR="00784E7A" w:rsidRPr="009B55B1" w:rsidRDefault="00784E7A" w:rsidP="00DC4E19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BAEFF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4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353A7C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>CM-Zorgkas Vlaanderen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119CB0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4C629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>Neutrale Zorgkas Vlaanderen</w:t>
            </w:r>
          </w:p>
        </w:tc>
      </w:tr>
      <w:tr w:rsidR="00784E7A" w:rsidRPr="00220CF3" w14:paraId="1CEE7764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75EC3" w14:textId="77777777" w:rsidR="00784E7A" w:rsidRPr="009B55B1" w:rsidRDefault="00784E7A" w:rsidP="00DC4E19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B3711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4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EC7B29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Solidaris Zorgkas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3DDAFD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708EF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>Zorgkas van de Liberale Ziekenfondsen</w:t>
            </w:r>
          </w:p>
        </w:tc>
      </w:tr>
      <w:tr w:rsidR="00784E7A" w:rsidRPr="00220CF3" w14:paraId="7F1D227E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70482" w14:textId="77777777" w:rsidR="00784E7A" w:rsidRPr="009B55B1" w:rsidRDefault="00784E7A" w:rsidP="00DC4E19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4A627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4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06DF1C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>Zorgkas van de Onafhankelijke Ziekenfondsen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AA372C" w14:textId="77777777" w:rsidR="00784E7A" w:rsidRPr="009B55B1" w:rsidRDefault="00784E7A" w:rsidP="00DC4E19">
            <w:pPr>
              <w:pStyle w:val="aankruishokje"/>
            </w:pPr>
            <w:r w:rsidRPr="009B55B1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5B1">
              <w:instrText xml:space="preserve"> FORMCHECKBOX </w:instrText>
            </w:r>
            <w:r w:rsidRPr="009B55B1">
              <w:fldChar w:fldCharType="separate"/>
            </w:r>
            <w:r w:rsidRPr="009B55B1">
              <w:fldChar w:fldCharType="end"/>
            </w:r>
          </w:p>
        </w:tc>
        <w:tc>
          <w:tcPr>
            <w:tcW w:w="4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37285" w14:textId="77777777" w:rsidR="00784E7A" w:rsidRPr="00220CF3" w:rsidRDefault="00784E7A" w:rsidP="00DC4E19">
            <w:pPr>
              <w:rPr>
                <w:sz w:val="22"/>
                <w:szCs w:val="22"/>
              </w:rPr>
            </w:pPr>
            <w:r w:rsidRPr="00220CF3">
              <w:rPr>
                <w:sz w:val="22"/>
                <w:szCs w:val="22"/>
              </w:rPr>
              <w:t>Vlaamse Zorgkas</w:t>
            </w:r>
          </w:p>
        </w:tc>
      </w:tr>
      <w:tr w:rsidR="00084D3D" w:rsidRPr="003D114E" w14:paraId="3719DC0C" w14:textId="77777777" w:rsidTr="006E16E2">
        <w:trPr>
          <w:gridAfter w:val="2"/>
          <w:wAfter w:w="32" w:type="dxa"/>
          <w:trHeight w:hRule="exact" w:val="35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00B2868" w14:textId="77777777" w:rsidR="00084D3D" w:rsidRPr="003D114E" w:rsidRDefault="00084D3D" w:rsidP="00CF1FAC">
            <w:pPr>
              <w:pStyle w:val="leeg"/>
            </w:pPr>
          </w:p>
        </w:tc>
      </w:tr>
      <w:tr w:rsidR="00084D3D" w:rsidRPr="003D114E" w14:paraId="017CFF2B" w14:textId="77777777" w:rsidTr="006E16E2">
        <w:trPr>
          <w:gridAfter w:val="2"/>
          <w:wAfter w:w="32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B9006" w14:textId="77777777" w:rsidR="00084D3D" w:rsidRPr="003D114E" w:rsidRDefault="00084D3D" w:rsidP="00CF1FAC">
            <w:pPr>
              <w:pStyle w:val="leeg"/>
            </w:pP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A7123F4" w14:textId="4E12C316" w:rsidR="00084D3D" w:rsidRPr="00AB6B4E" w:rsidRDefault="00084D3D" w:rsidP="00CF1FAC">
            <w:pPr>
              <w:pStyle w:val="Kop1"/>
              <w:spacing w:before="0"/>
              <w:ind w:left="29"/>
              <w:rPr>
                <w:rFonts w:cs="Calibri"/>
                <w:sz w:val="26"/>
                <w:szCs w:val="26"/>
              </w:rPr>
            </w:pPr>
            <w:r w:rsidRPr="00AB6B4E">
              <w:rPr>
                <w:rFonts w:cs="Calibri"/>
                <w:sz w:val="26"/>
                <w:szCs w:val="26"/>
              </w:rPr>
              <w:t xml:space="preserve">Gegevens </w:t>
            </w:r>
            <w:r>
              <w:rPr>
                <w:rFonts w:cs="Calibri"/>
                <w:sz w:val="26"/>
                <w:szCs w:val="26"/>
              </w:rPr>
              <w:t>over de vrijwillige aansluiting</w:t>
            </w:r>
          </w:p>
        </w:tc>
      </w:tr>
      <w:tr w:rsidR="00084D3D" w:rsidRPr="003D114E" w14:paraId="5B460541" w14:textId="77777777" w:rsidTr="006E16E2">
        <w:trPr>
          <w:gridAfter w:val="2"/>
          <w:wAfter w:w="32" w:type="dxa"/>
          <w:trHeight w:hRule="exact" w:val="11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3771AA6" w14:textId="77777777" w:rsidR="00084D3D" w:rsidRPr="003D114E" w:rsidRDefault="00084D3D" w:rsidP="00CF1FAC">
            <w:pPr>
              <w:pStyle w:val="leeg"/>
            </w:pPr>
          </w:p>
        </w:tc>
      </w:tr>
      <w:tr w:rsidR="00084D3D" w:rsidRPr="005245F8" w14:paraId="5FD16716" w14:textId="77777777" w:rsidTr="006E16E2">
        <w:trPr>
          <w:gridAfter w:val="1"/>
          <w:wAfter w:w="16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47C3C" w14:textId="7DB2D7C4" w:rsidR="00084D3D" w:rsidRPr="005245F8" w:rsidRDefault="00084D3D" w:rsidP="00CF1FAC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A1A6598" w14:textId="1F702024" w:rsidR="00084D3D" w:rsidRDefault="00084D3D" w:rsidP="00CF1FAC">
            <w:pPr>
              <w:ind w:left="28"/>
              <w:rPr>
                <w:rStyle w:val="Nadruk"/>
                <w:sz w:val="22"/>
                <w:szCs w:val="22"/>
              </w:rPr>
            </w:pPr>
            <w:r w:rsidRPr="005245F8">
              <w:rPr>
                <w:rStyle w:val="Nadruk"/>
                <w:sz w:val="22"/>
                <w:szCs w:val="22"/>
              </w:rPr>
              <w:t xml:space="preserve">U hoeft deze rubriek alleen in te vullen </w:t>
            </w:r>
            <w:r w:rsidR="00C96DDC">
              <w:rPr>
                <w:rStyle w:val="Nadruk"/>
                <w:sz w:val="22"/>
                <w:szCs w:val="22"/>
              </w:rPr>
              <w:t>als</w:t>
            </w:r>
            <w:r>
              <w:rPr>
                <w:rStyle w:val="Nadruk"/>
                <w:sz w:val="22"/>
                <w:szCs w:val="22"/>
              </w:rPr>
              <w:t>:</w:t>
            </w:r>
          </w:p>
          <w:p w14:paraId="05E7977B" w14:textId="4C8F0755" w:rsidR="00084D3D" w:rsidRDefault="00084D3D" w:rsidP="00084D3D">
            <w:pPr>
              <w:pStyle w:val="Lijstalinea"/>
              <w:numPr>
                <w:ilvl w:val="0"/>
                <w:numId w:val="21"/>
              </w:numPr>
              <w:rPr>
                <w:rStyle w:val="Nadruk"/>
                <w:sz w:val="22"/>
                <w:szCs w:val="22"/>
              </w:rPr>
            </w:pPr>
            <w:r>
              <w:rPr>
                <w:rStyle w:val="Nadruk"/>
                <w:sz w:val="22"/>
                <w:szCs w:val="22"/>
              </w:rPr>
              <w:t>de zorgbehoevende in Brussel</w:t>
            </w:r>
            <w:r w:rsidR="00C96DDC">
              <w:rPr>
                <w:rStyle w:val="Nadruk"/>
                <w:sz w:val="22"/>
                <w:szCs w:val="22"/>
              </w:rPr>
              <w:t xml:space="preserve"> woont;</w:t>
            </w:r>
          </w:p>
          <w:p w14:paraId="2318907C" w14:textId="1B471774" w:rsidR="00084D3D" w:rsidRDefault="00084D3D" w:rsidP="00084D3D">
            <w:pPr>
              <w:pStyle w:val="Lijstalinea"/>
              <w:numPr>
                <w:ilvl w:val="0"/>
                <w:numId w:val="21"/>
              </w:numPr>
              <w:rPr>
                <w:rStyle w:val="Nadruk"/>
                <w:sz w:val="22"/>
                <w:szCs w:val="22"/>
              </w:rPr>
            </w:pPr>
            <w:r>
              <w:rPr>
                <w:rStyle w:val="Nadruk"/>
                <w:sz w:val="22"/>
                <w:szCs w:val="22"/>
              </w:rPr>
              <w:t>de zorgbehoevende in Vlaanderen</w:t>
            </w:r>
            <w:r w:rsidR="00C96DDC">
              <w:rPr>
                <w:rStyle w:val="Nadruk"/>
                <w:sz w:val="22"/>
                <w:szCs w:val="22"/>
              </w:rPr>
              <w:t xml:space="preserve"> woont</w:t>
            </w:r>
            <w:r>
              <w:rPr>
                <w:rStyle w:val="Nadruk"/>
                <w:sz w:val="22"/>
                <w:szCs w:val="22"/>
              </w:rPr>
              <w:t xml:space="preserve"> én sociaal verzekerd </w:t>
            </w:r>
            <w:r w:rsidR="00C96DDC">
              <w:rPr>
                <w:rStyle w:val="Nadruk"/>
                <w:sz w:val="22"/>
                <w:szCs w:val="22"/>
              </w:rPr>
              <w:t xml:space="preserve">is </w:t>
            </w:r>
            <w:r>
              <w:rPr>
                <w:rStyle w:val="Nadruk"/>
                <w:sz w:val="22"/>
                <w:szCs w:val="22"/>
              </w:rPr>
              <w:t>in een andere EU- of EER-lidstaat, of in Zwitserland.</w:t>
            </w:r>
          </w:p>
          <w:p w14:paraId="307ABF06" w14:textId="573B13C0" w:rsidR="00084D3D" w:rsidRDefault="00084D3D" w:rsidP="00084D3D">
            <w:pPr>
              <w:rPr>
                <w:rStyle w:val="Nadruk"/>
                <w:sz w:val="22"/>
                <w:szCs w:val="22"/>
              </w:rPr>
            </w:pPr>
            <w:r>
              <w:rPr>
                <w:rStyle w:val="Nadruk"/>
                <w:sz w:val="22"/>
                <w:szCs w:val="22"/>
              </w:rPr>
              <w:t xml:space="preserve">Deze personen hebben de keuze tussen een aansluiting met </w:t>
            </w:r>
            <w:r w:rsidR="00C96DDC">
              <w:rPr>
                <w:rStyle w:val="Nadruk"/>
                <w:sz w:val="22"/>
                <w:szCs w:val="22"/>
              </w:rPr>
              <w:t>betaling van de premie</w:t>
            </w:r>
            <w:r>
              <w:rPr>
                <w:rStyle w:val="Nadruk"/>
                <w:sz w:val="22"/>
                <w:szCs w:val="22"/>
              </w:rPr>
              <w:t xml:space="preserve"> vanaf 26 jaar (officiële aansluiting) en een aansluiting zonder </w:t>
            </w:r>
            <w:r w:rsidR="00C96DDC">
              <w:rPr>
                <w:rStyle w:val="Nadruk"/>
                <w:sz w:val="22"/>
                <w:szCs w:val="22"/>
              </w:rPr>
              <w:t>betaling van de premie</w:t>
            </w:r>
            <w:r>
              <w:rPr>
                <w:rStyle w:val="Nadruk"/>
                <w:sz w:val="22"/>
                <w:szCs w:val="22"/>
              </w:rPr>
              <w:t xml:space="preserve"> vanaf 26 jaar (administratieve aansluiting).</w:t>
            </w:r>
          </w:p>
          <w:p w14:paraId="64406D80" w14:textId="77777777" w:rsidR="00084D3D" w:rsidRPr="00670314" w:rsidRDefault="00084D3D" w:rsidP="00084D3D">
            <w:pPr>
              <w:pStyle w:val="Aanwijzing"/>
              <w:rPr>
                <w:rStyle w:val="Zwaar"/>
                <w:b w:val="0"/>
                <w:iCs/>
                <w:sz w:val="22"/>
                <w:szCs w:val="22"/>
              </w:rPr>
            </w:pPr>
            <w:bookmarkStart w:id="0" w:name="_Hlk172193252"/>
            <w:r>
              <w:rPr>
                <w:rStyle w:val="Zwaar"/>
                <w:b w:val="0"/>
                <w:iCs/>
                <w:sz w:val="22"/>
                <w:szCs w:val="22"/>
              </w:rPr>
              <w:t>De volgende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personen 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mogen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het formulier 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alleen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bij een administratieve aansluiting (een aansluiting zonder betaling van de premie vanaf 26 jaar) ondertekenen:</w:t>
            </w:r>
          </w:p>
          <w:p w14:paraId="16B5C2AF" w14:textId="114D78CB" w:rsidR="00084D3D" w:rsidRDefault="00084D3D" w:rsidP="00084D3D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>de verantwoordelijke van het woonzorgcentrum, het centrum voor kortverblijf, het dagverzorgingscentrum;</w:t>
            </w:r>
          </w:p>
          <w:p w14:paraId="641FB8F1" w14:textId="11B8E55E" w:rsidR="00A6637B" w:rsidRPr="00670314" w:rsidRDefault="00A6637B" w:rsidP="00084D3D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>de verantwoordelijke van het psychiatrisch verzorgingstehuis;</w:t>
            </w:r>
          </w:p>
          <w:p w14:paraId="55FA7EBA" w14:textId="77777777" w:rsidR="00084D3D" w:rsidRPr="00670314" w:rsidRDefault="00084D3D" w:rsidP="00084D3D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>het revalidatieziekenhuis of de revalidatievoorziening;</w:t>
            </w:r>
          </w:p>
          <w:p w14:paraId="05DC8688" w14:textId="77777777" w:rsidR="00084D3D" w:rsidRPr="00670314" w:rsidRDefault="00084D3D" w:rsidP="00084D3D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de verstrekker van mobiliteitshulpmiddelen; </w:t>
            </w:r>
          </w:p>
          <w:p w14:paraId="6183FEC2" w14:textId="77777777" w:rsidR="00DA2B84" w:rsidRDefault="00084D3D" w:rsidP="00DA2B84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>de overlegcoördinator van het multidisciplinair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e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overleg</w:t>
            </w:r>
            <w:r w:rsidR="00DA2B84">
              <w:rPr>
                <w:rStyle w:val="Zwaar"/>
                <w:b w:val="0"/>
                <w:iCs/>
                <w:sz w:val="22"/>
                <w:szCs w:val="22"/>
              </w:rPr>
              <w:t>;</w:t>
            </w:r>
          </w:p>
          <w:p w14:paraId="5F054E45" w14:textId="0301338A" w:rsidR="00DA2B84" w:rsidRPr="00DA2B84" w:rsidRDefault="00A55E38" w:rsidP="00DA2B84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</w:t>
            </w:r>
            <w:r w:rsidR="008C6BD1">
              <w:rPr>
                <w:rStyle w:val="Zwaar"/>
                <w:b w:val="0"/>
                <w:iCs/>
                <w:sz w:val="22"/>
                <w:szCs w:val="22"/>
              </w:rPr>
              <w:t xml:space="preserve">het </w:t>
            </w:r>
            <w:r w:rsidR="00DA2B84" w:rsidRPr="00DA2B84">
              <w:rPr>
                <w:rStyle w:val="Zwaar"/>
                <w:b w:val="0"/>
                <w:iCs/>
                <w:sz w:val="22"/>
                <w:szCs w:val="22"/>
              </w:rPr>
              <w:t>initiatie</w:t>
            </w:r>
            <w:r w:rsidR="008C6BD1">
              <w:rPr>
                <w:rStyle w:val="Zwaar"/>
                <w:b w:val="0"/>
                <w:iCs/>
                <w:sz w:val="22"/>
                <w:szCs w:val="22"/>
              </w:rPr>
              <w:t>f</w:t>
            </w:r>
            <w:r w:rsidR="00DA2B84" w:rsidRPr="00DA2B84">
              <w:rPr>
                <w:rStyle w:val="Zwaar"/>
                <w:b w:val="0"/>
                <w:iCs/>
                <w:sz w:val="22"/>
                <w:szCs w:val="22"/>
              </w:rPr>
              <w:t xml:space="preserve"> van beschut wonen;</w:t>
            </w:r>
          </w:p>
          <w:p w14:paraId="6E02520D" w14:textId="55E43E7B" w:rsidR="00DA2B84" w:rsidRPr="00DA2B84" w:rsidRDefault="00A55E38" w:rsidP="00DA2B84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de </w:t>
            </w:r>
            <w:r w:rsidR="00DA2B84" w:rsidRPr="00DA2B84">
              <w:rPr>
                <w:rStyle w:val="Zwaar"/>
                <w:b w:val="0"/>
                <w:iCs/>
                <w:sz w:val="22"/>
                <w:szCs w:val="22"/>
              </w:rPr>
              <w:t>multidisciplinaire begeleidingsequipe voor palliatieve verzorging;</w:t>
            </w:r>
          </w:p>
          <w:p w14:paraId="450BA77E" w14:textId="3C6CC2F2" w:rsidR="00DA2B84" w:rsidRPr="00DA2B84" w:rsidRDefault="00C6044C" w:rsidP="00DA2B84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het </w:t>
            </w:r>
            <w:r w:rsidR="00DA2B84" w:rsidRPr="00DA2B84">
              <w:rPr>
                <w:rStyle w:val="Zwaar"/>
                <w:b w:val="0"/>
                <w:iCs/>
                <w:sz w:val="22"/>
                <w:szCs w:val="22"/>
              </w:rPr>
              <w:t>rolstoeladviesteam</w:t>
            </w:r>
            <w:r w:rsidR="00DA2B84">
              <w:rPr>
                <w:rStyle w:val="Zwaar"/>
                <w:b w:val="0"/>
                <w:iCs/>
                <w:sz w:val="22"/>
                <w:szCs w:val="22"/>
              </w:rPr>
              <w:t>.</w:t>
            </w:r>
          </w:p>
          <w:bookmarkEnd w:id="0"/>
          <w:p w14:paraId="665ED9AB" w14:textId="427D66EE" w:rsidR="00084D3D" w:rsidRPr="008B358A" w:rsidRDefault="00084D3D" w:rsidP="00084D3D">
            <w:pPr>
              <w:rPr>
                <w:rStyle w:val="Nadruk"/>
                <w:i w:val="0"/>
                <w:sz w:val="22"/>
                <w:szCs w:val="22"/>
              </w:rPr>
            </w:pPr>
            <w:r w:rsidRPr="008B358A">
              <w:rPr>
                <w:rStyle w:val="Zwaar"/>
                <w:b w:val="0"/>
                <w:i/>
                <w:sz w:val="22"/>
                <w:szCs w:val="22"/>
              </w:rPr>
              <w:t>Ze mogen niet namens de zorgbehoevende beslissen over de betaling van de premie.</w:t>
            </w:r>
          </w:p>
        </w:tc>
      </w:tr>
      <w:tr w:rsidR="008B358A" w:rsidRPr="009B55B1" w14:paraId="12213328" w14:textId="77777777" w:rsidTr="006E16E2">
        <w:trPr>
          <w:gridAfter w:val="2"/>
          <w:wAfter w:w="32" w:type="dxa"/>
          <w:trHeight w:hRule="exact" w:val="11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7627E2B" w14:textId="77777777" w:rsidR="008B358A" w:rsidRDefault="008B358A" w:rsidP="00CF1FAC">
            <w:pPr>
              <w:pStyle w:val="leeg"/>
            </w:pPr>
          </w:p>
          <w:p w14:paraId="788F2444" w14:textId="77777777" w:rsidR="008B358A" w:rsidRDefault="008B358A" w:rsidP="00CF1FAC">
            <w:pPr>
              <w:pStyle w:val="leeg"/>
            </w:pPr>
          </w:p>
          <w:p w14:paraId="266F2D15" w14:textId="77777777" w:rsidR="008B358A" w:rsidRPr="009B55B1" w:rsidRDefault="008B358A" w:rsidP="00CF1FAC">
            <w:pPr>
              <w:pStyle w:val="leeg"/>
            </w:pPr>
          </w:p>
        </w:tc>
      </w:tr>
      <w:tr w:rsidR="008B358A" w:rsidRPr="00220CF3" w14:paraId="00A75700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445AC" w14:textId="5AF90F72" w:rsidR="008B358A" w:rsidRPr="00220CF3" w:rsidRDefault="008B358A" w:rsidP="00CF1FAC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820283" w14:textId="60AC06FA" w:rsidR="008B358A" w:rsidRPr="00220CF3" w:rsidRDefault="008B358A" w:rsidP="008B358A">
            <w:pPr>
              <w:pStyle w:val="Vraa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Zal de zorgbehoevende bij de aansluiting de premie voor de Vlaamse sociale bescherming betalen</w:t>
            </w:r>
            <w:r w:rsidRPr="00220CF3">
              <w:rPr>
                <w:sz w:val="22"/>
                <w:szCs w:val="22"/>
              </w:rPr>
              <w:t>?</w:t>
            </w:r>
            <w:r w:rsidRPr="0071737F">
              <w:rPr>
                <w:rStyle w:val="Zwaar"/>
                <w:iCs/>
                <w:sz w:val="22"/>
                <w:szCs w:val="22"/>
              </w:rPr>
              <w:t xml:space="preserve"> </w:t>
            </w:r>
          </w:p>
        </w:tc>
      </w:tr>
      <w:tr w:rsidR="008B358A" w:rsidRPr="005245F8" w14:paraId="44301BDC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534B3" w14:textId="77777777" w:rsidR="008B358A" w:rsidRPr="005245F8" w:rsidRDefault="008B358A" w:rsidP="00CF1FAC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3B3DB" w14:textId="77777777" w:rsidR="008B358A" w:rsidRPr="005245F8" w:rsidRDefault="008B358A" w:rsidP="00CF1FAC">
            <w:pPr>
              <w:pStyle w:val="aankruishokje"/>
            </w:pPr>
            <w:r w:rsidRPr="005245F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instrText xml:space="preserve"> FORMCHECKBOX </w:instrText>
            </w:r>
            <w:r w:rsidRPr="005245F8">
              <w:fldChar w:fldCharType="separate"/>
            </w:r>
            <w:r w:rsidRPr="005245F8">
              <w:fldChar w:fldCharType="end"/>
            </w:r>
          </w:p>
        </w:tc>
        <w:tc>
          <w:tcPr>
            <w:tcW w:w="95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97CA12" w14:textId="77777777" w:rsidR="008B358A" w:rsidRPr="005245F8" w:rsidRDefault="008B358A" w:rsidP="00CF1FAC">
            <w:r>
              <w:rPr>
                <w:sz w:val="22"/>
                <w:szCs w:val="22"/>
              </w:rPr>
              <w:t>ja</w:t>
            </w:r>
          </w:p>
        </w:tc>
      </w:tr>
      <w:tr w:rsidR="008B358A" w:rsidRPr="005245F8" w14:paraId="66F63C59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9A290" w14:textId="77777777" w:rsidR="008B358A" w:rsidRPr="005245F8" w:rsidRDefault="008B358A" w:rsidP="00CF1FAC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E2768" w14:textId="77777777" w:rsidR="008B358A" w:rsidRPr="005245F8" w:rsidRDefault="008B358A" w:rsidP="00CF1FAC">
            <w:pPr>
              <w:pStyle w:val="aankruishokje"/>
            </w:pPr>
            <w:r w:rsidRPr="005245F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instrText xml:space="preserve"> FORMCHECKBOX </w:instrText>
            </w:r>
            <w:r w:rsidRPr="005245F8">
              <w:fldChar w:fldCharType="separate"/>
            </w:r>
            <w:r w:rsidRPr="005245F8">
              <w:fldChar w:fldCharType="end"/>
            </w:r>
          </w:p>
        </w:tc>
        <w:tc>
          <w:tcPr>
            <w:tcW w:w="95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CAAA5B" w14:textId="77777777" w:rsidR="008B358A" w:rsidRPr="005245F8" w:rsidRDefault="008B358A" w:rsidP="00CF1FAC">
            <w:r>
              <w:rPr>
                <w:sz w:val="22"/>
                <w:szCs w:val="22"/>
              </w:rPr>
              <w:t>nee</w:t>
            </w:r>
          </w:p>
        </w:tc>
      </w:tr>
      <w:tr w:rsidR="008B358A" w:rsidRPr="00D153DC" w14:paraId="410F97ED" w14:textId="77777777" w:rsidTr="006E16E2">
        <w:trPr>
          <w:gridAfter w:val="2"/>
          <w:wAfter w:w="32" w:type="dxa"/>
          <w:trHeight w:val="340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613A0" w14:textId="77777777" w:rsidR="008B358A" w:rsidRPr="005245F8" w:rsidRDefault="008B358A" w:rsidP="00CF1FAC">
            <w:pPr>
              <w:pStyle w:val="leeg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BAD2D" w14:textId="77777777" w:rsidR="008B358A" w:rsidRPr="005245F8" w:rsidRDefault="008B358A" w:rsidP="00CF1FAC">
            <w:pPr>
              <w:pStyle w:val="aankruishokje"/>
            </w:pPr>
            <w:r w:rsidRPr="005245F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instrText xml:space="preserve"> FORMCHECKBOX </w:instrText>
            </w:r>
            <w:r w:rsidRPr="005245F8">
              <w:fldChar w:fldCharType="separate"/>
            </w:r>
            <w:r w:rsidRPr="005245F8">
              <w:fldChar w:fldCharType="end"/>
            </w:r>
          </w:p>
        </w:tc>
        <w:tc>
          <w:tcPr>
            <w:tcW w:w="95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8F7F32" w14:textId="77777777" w:rsidR="008B358A" w:rsidRPr="00D153DC" w:rsidRDefault="008B358A" w:rsidP="00CF1FAC">
            <w:r w:rsidRPr="00D153DC">
              <w:rPr>
                <w:sz w:val="22"/>
                <w:szCs w:val="22"/>
              </w:rPr>
              <w:t xml:space="preserve">De verantwoordelijke, verstrekker of overlegcoördinator ondertekent het formulier om een administratieve aansluiting aan te vragen. </w:t>
            </w:r>
          </w:p>
        </w:tc>
      </w:tr>
      <w:tr w:rsidR="00784E7A" w:rsidRPr="003D114E" w14:paraId="6DCAD72F" w14:textId="77777777" w:rsidTr="006E16E2">
        <w:trPr>
          <w:gridAfter w:val="2"/>
          <w:wAfter w:w="32" w:type="dxa"/>
          <w:trHeight w:hRule="exact" w:val="35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9946A9D" w14:textId="77777777" w:rsidR="00784E7A" w:rsidRPr="003D114E" w:rsidRDefault="00784E7A" w:rsidP="00DC4E19">
            <w:pPr>
              <w:pStyle w:val="leeg"/>
            </w:pPr>
          </w:p>
        </w:tc>
      </w:tr>
      <w:tr w:rsidR="00784E7A" w:rsidRPr="003D114E" w14:paraId="78878A15" w14:textId="77777777" w:rsidTr="006E16E2">
        <w:trPr>
          <w:gridAfter w:val="2"/>
          <w:wAfter w:w="32" w:type="dxa"/>
          <w:trHeight w:hRule="exact" w:val="397"/>
        </w:trPr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E1139" w14:textId="77777777" w:rsidR="00784E7A" w:rsidRPr="003D114E" w:rsidRDefault="00784E7A" w:rsidP="00DC4E19">
            <w:pPr>
              <w:pStyle w:val="leeg"/>
            </w:pP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5D787F5" w14:textId="7AA4DDF7" w:rsidR="00784E7A" w:rsidRPr="00AB6B4E" w:rsidRDefault="00784E7A" w:rsidP="00DC4E19">
            <w:pPr>
              <w:pStyle w:val="Kop1"/>
              <w:spacing w:before="0"/>
              <w:ind w:left="29"/>
              <w:rPr>
                <w:rFonts w:cs="Calibri"/>
                <w:sz w:val="26"/>
                <w:szCs w:val="26"/>
              </w:rPr>
            </w:pPr>
            <w:r w:rsidRPr="00AB6B4E">
              <w:rPr>
                <w:rFonts w:cs="Calibri"/>
                <w:sz w:val="26"/>
                <w:szCs w:val="26"/>
              </w:rPr>
              <w:t>Gegevens van de ondertekenaar van dit formulier</w:t>
            </w:r>
          </w:p>
        </w:tc>
      </w:tr>
      <w:tr w:rsidR="00276FEB" w:rsidRPr="003D114E" w14:paraId="1163B7B1" w14:textId="77777777" w:rsidTr="006E16E2">
        <w:trPr>
          <w:gridAfter w:val="2"/>
          <w:wAfter w:w="32" w:type="dxa"/>
          <w:trHeight w:hRule="exact" w:val="11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361937B" w14:textId="77777777" w:rsidR="00276FEB" w:rsidRPr="003D114E" w:rsidRDefault="00276FEB" w:rsidP="004553FF">
            <w:pPr>
              <w:pStyle w:val="leeg"/>
            </w:pPr>
          </w:p>
        </w:tc>
      </w:tr>
      <w:tr w:rsidR="00784E7A" w:rsidRPr="005245F8" w14:paraId="6334708D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82B0FAE" w14:textId="33EF1DF8" w:rsidR="00784E7A" w:rsidRPr="005245F8" w:rsidRDefault="00C96DDC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7055902" w14:textId="77777777" w:rsidR="00784E7A" w:rsidRPr="005245F8" w:rsidRDefault="00784E7A" w:rsidP="00DC4E19">
            <w:pPr>
              <w:ind w:left="28"/>
              <w:rPr>
                <w:rStyle w:val="Nadruk"/>
                <w:sz w:val="22"/>
                <w:szCs w:val="22"/>
              </w:rPr>
            </w:pPr>
            <w:r w:rsidRPr="005245F8">
              <w:rPr>
                <w:rStyle w:val="Nadruk"/>
                <w:sz w:val="22"/>
                <w:szCs w:val="22"/>
              </w:rPr>
              <w:t>U hoeft deze rubriek alleen in te vullen als</w:t>
            </w:r>
            <w:r>
              <w:rPr>
                <w:rStyle w:val="Nadruk"/>
                <w:sz w:val="22"/>
                <w:szCs w:val="22"/>
              </w:rPr>
              <w:t xml:space="preserve"> </w:t>
            </w:r>
            <w:r w:rsidRPr="005245F8">
              <w:rPr>
                <w:rStyle w:val="Nadruk"/>
                <w:sz w:val="22"/>
                <w:szCs w:val="22"/>
              </w:rPr>
              <w:t>de zorgbehoevende het formulier niet zelf ondertekent.</w:t>
            </w:r>
          </w:p>
        </w:tc>
      </w:tr>
      <w:tr w:rsidR="00784E7A" w:rsidRPr="009B55B1" w14:paraId="2D03D0CC" w14:textId="77777777" w:rsidTr="006E16E2">
        <w:trPr>
          <w:gridAfter w:val="2"/>
          <w:wAfter w:w="32" w:type="dxa"/>
          <w:trHeight w:hRule="exact" w:val="113"/>
        </w:trPr>
        <w:tc>
          <w:tcPr>
            <w:tcW w:w="101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DCEAE5B" w14:textId="77777777" w:rsidR="00784E7A" w:rsidRPr="009B55B1" w:rsidRDefault="00784E7A" w:rsidP="00DC4E19"/>
        </w:tc>
      </w:tr>
      <w:tr w:rsidR="00784E7A" w:rsidRPr="008F07E9" w14:paraId="57133EC7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66DDFC7" w14:textId="5C367003" w:rsidR="00784E7A" w:rsidRPr="005245F8" w:rsidRDefault="00C96DDC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02E9B93" w14:textId="77777777" w:rsidR="00784E7A" w:rsidRPr="008F07E9" w:rsidRDefault="00784E7A" w:rsidP="00DC4E19">
            <w:pPr>
              <w:pStyle w:val="Aanwijzing"/>
              <w:rPr>
                <w:rStyle w:val="Nadruk"/>
                <w:b/>
                <w:bCs w:val="0"/>
                <w:sz w:val="22"/>
              </w:rPr>
            </w:pPr>
            <w:r w:rsidRPr="008F07E9">
              <w:rPr>
                <w:rStyle w:val="Nadruk"/>
                <w:b/>
                <w:bCs w:val="0"/>
                <w:sz w:val="22"/>
              </w:rPr>
              <w:t xml:space="preserve">Kruis aan welke </w:t>
            </w:r>
            <w:r>
              <w:rPr>
                <w:rStyle w:val="Nadruk"/>
                <w:b/>
                <w:bCs w:val="0"/>
                <w:sz w:val="22"/>
              </w:rPr>
              <w:t>relatie</w:t>
            </w:r>
            <w:r w:rsidRPr="008F07E9">
              <w:rPr>
                <w:rStyle w:val="Nadruk"/>
                <w:b/>
                <w:bCs w:val="0"/>
                <w:sz w:val="22"/>
              </w:rPr>
              <w:t xml:space="preserve"> de ondertekenaar van dit formulier</w:t>
            </w:r>
            <w:r>
              <w:rPr>
                <w:rStyle w:val="Nadruk"/>
                <w:b/>
                <w:bCs w:val="0"/>
                <w:sz w:val="22"/>
              </w:rPr>
              <w:t xml:space="preserve"> </w:t>
            </w:r>
            <w:r w:rsidRPr="008F07E9">
              <w:rPr>
                <w:rStyle w:val="Nadruk"/>
                <w:b/>
                <w:bCs w:val="0"/>
                <w:sz w:val="22"/>
              </w:rPr>
              <w:t>met de zorgbehoevende heeft.</w:t>
            </w:r>
          </w:p>
        </w:tc>
      </w:tr>
      <w:tr w:rsidR="00784E7A" w:rsidRPr="005245F8" w14:paraId="6C0AD8E6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85C331C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17258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22C6426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5245F8">
              <w:rPr>
                <w:sz w:val="22"/>
                <w:szCs w:val="22"/>
              </w:rPr>
              <w:t>chtgenoot</w:t>
            </w:r>
            <w:r>
              <w:rPr>
                <w:sz w:val="22"/>
                <w:szCs w:val="22"/>
              </w:rPr>
              <w:t xml:space="preserve">, </w:t>
            </w:r>
            <w:r w:rsidRPr="005245F8">
              <w:rPr>
                <w:sz w:val="22"/>
                <w:szCs w:val="22"/>
              </w:rPr>
              <w:t>echtgenote</w:t>
            </w:r>
            <w:r>
              <w:rPr>
                <w:sz w:val="22"/>
                <w:szCs w:val="22"/>
              </w:rPr>
              <w:t xml:space="preserve"> of wettelijk samenwonende partner</w:t>
            </w:r>
          </w:p>
        </w:tc>
      </w:tr>
      <w:tr w:rsidR="00784E7A" w:rsidRPr="005245F8" w14:paraId="1FC77012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72FDA40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4BC45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474FA6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5245F8">
              <w:rPr>
                <w:sz w:val="22"/>
                <w:szCs w:val="22"/>
              </w:rPr>
              <w:t>uder</w:t>
            </w:r>
            <w:r>
              <w:rPr>
                <w:sz w:val="22"/>
                <w:szCs w:val="22"/>
              </w:rPr>
              <w:t xml:space="preserve"> of</w:t>
            </w:r>
            <w:r w:rsidRPr="005245F8">
              <w:rPr>
                <w:sz w:val="22"/>
                <w:szCs w:val="22"/>
              </w:rPr>
              <w:t xml:space="preserve"> schoonouder</w:t>
            </w:r>
          </w:p>
        </w:tc>
      </w:tr>
      <w:tr w:rsidR="00784E7A" w:rsidRPr="005245F8" w14:paraId="75334AB1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1232813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529F4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2E779AA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zoon of schoonzoon, dochter of schoondochter</w:t>
            </w:r>
          </w:p>
        </w:tc>
      </w:tr>
      <w:tr w:rsidR="00784E7A" w:rsidRPr="005245F8" w14:paraId="3F2C84DF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BC563A2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C1717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5EB403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verantwoordelijke</w:t>
            </w:r>
            <w:r w:rsidRPr="005245F8">
              <w:rPr>
                <w:sz w:val="22"/>
                <w:szCs w:val="22"/>
              </w:rPr>
              <w:t xml:space="preserve"> van </w:t>
            </w:r>
            <w:r>
              <w:rPr>
                <w:sz w:val="22"/>
                <w:szCs w:val="22"/>
              </w:rPr>
              <w:t>het woonzorgcentrum, centrum voor kortverblijf of dagverzorgingscentrum</w:t>
            </w:r>
          </w:p>
        </w:tc>
      </w:tr>
      <w:tr w:rsidR="00784E7A" w:rsidRPr="005245F8" w14:paraId="5A51D608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29F2382E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1F608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286905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verantwoordelijke</w:t>
            </w:r>
            <w:r w:rsidRPr="005245F8">
              <w:rPr>
                <w:sz w:val="22"/>
                <w:szCs w:val="22"/>
              </w:rPr>
              <w:t xml:space="preserve"> van </w:t>
            </w:r>
            <w:r>
              <w:rPr>
                <w:sz w:val="22"/>
                <w:szCs w:val="22"/>
              </w:rPr>
              <w:t>het revalidatieziekenhuis of de revalidatievoorziening</w:t>
            </w:r>
          </w:p>
        </w:tc>
      </w:tr>
      <w:tr w:rsidR="00784E7A" w:rsidRPr="005245F8" w14:paraId="3DCD08FB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08CDC5B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E54AC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032F426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verstrekker van mobiliteitshulpmiddelen</w:t>
            </w:r>
          </w:p>
        </w:tc>
      </w:tr>
      <w:tr w:rsidR="00784E7A" w:rsidRPr="005245F8" w14:paraId="3AC3C7E2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DDE6158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653A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BD5071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overlegcoördinator van het multidisciplinaire overleg</w:t>
            </w:r>
          </w:p>
        </w:tc>
      </w:tr>
      <w:tr w:rsidR="00784E7A" w:rsidRPr="005245F8" w14:paraId="745D2413" w14:textId="77777777" w:rsidTr="006E16E2">
        <w:trPr>
          <w:gridAfter w:val="2"/>
          <w:wAfter w:w="32" w:type="dxa"/>
          <w:trHeight w:val="340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3D7F1DC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646B6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5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4B37A07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 xml:space="preserve">wettelijke vertegenwoordiger </w:t>
            </w:r>
            <w:r w:rsidRPr="005245F8">
              <w:rPr>
                <w:sz w:val="22"/>
                <w:szCs w:val="22"/>
              </w:rPr>
              <w:br/>
            </w:r>
            <w:r w:rsidRPr="005245F8">
              <w:rPr>
                <w:rStyle w:val="Nadruk"/>
                <w:sz w:val="22"/>
                <w:szCs w:val="22"/>
              </w:rPr>
              <w:t xml:space="preserve">Onder </w:t>
            </w:r>
            <w:r>
              <w:rPr>
                <w:rStyle w:val="Nadruk"/>
                <w:sz w:val="22"/>
                <w:szCs w:val="22"/>
              </w:rPr>
              <w:t>‘</w:t>
            </w:r>
            <w:r w:rsidRPr="000A0B35">
              <w:rPr>
                <w:rStyle w:val="Nadruk"/>
                <w:sz w:val="22"/>
                <w:szCs w:val="22"/>
              </w:rPr>
              <w:t>wettelijke vertegenwoordiger</w:t>
            </w:r>
            <w:r>
              <w:rPr>
                <w:rStyle w:val="Nadruk"/>
                <w:sz w:val="22"/>
                <w:szCs w:val="22"/>
              </w:rPr>
              <w:t>’</w:t>
            </w:r>
            <w:r w:rsidRPr="005245F8">
              <w:rPr>
                <w:rStyle w:val="Nadruk"/>
                <w:sz w:val="22"/>
                <w:szCs w:val="22"/>
              </w:rPr>
              <w:t xml:space="preserve"> wordt de voogd of de voorlopige bewindvoerder verstaan. </w:t>
            </w:r>
            <w:r>
              <w:rPr>
                <w:rStyle w:val="Nadruk"/>
                <w:sz w:val="22"/>
                <w:szCs w:val="22"/>
              </w:rPr>
              <w:t>Voeg</w:t>
            </w:r>
            <w:r w:rsidRPr="005245F8">
              <w:rPr>
                <w:rStyle w:val="Nadruk"/>
                <w:sz w:val="22"/>
                <w:szCs w:val="22"/>
              </w:rPr>
              <w:t xml:space="preserve"> een kopie van de beschikking over de wettelijke vertegenwoordiging bij dit formulier.</w:t>
            </w:r>
          </w:p>
        </w:tc>
      </w:tr>
      <w:tr w:rsidR="00784E7A" w:rsidRPr="00C87220" w14:paraId="6550AE67" w14:textId="77777777" w:rsidTr="006E1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" w:type="dxa"/>
          <w:trHeight w:val="340"/>
        </w:trPr>
        <w:tc>
          <w:tcPr>
            <w:tcW w:w="379" w:type="dxa"/>
          </w:tcPr>
          <w:p w14:paraId="343DDC52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84" w:type="dxa"/>
            <w:gridSpan w:val="2"/>
          </w:tcPr>
          <w:p w14:paraId="443A1386" w14:textId="77777777" w:rsidR="00784E7A" w:rsidRPr="005245F8" w:rsidRDefault="00784E7A" w:rsidP="00DC4E19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5245F8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5F8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5245F8">
              <w:rPr>
                <w:rStyle w:val="Zwaar"/>
                <w:b w:val="0"/>
                <w:bCs w:val="0"/>
              </w:rPr>
            </w:r>
            <w:r w:rsidRPr="005245F8">
              <w:rPr>
                <w:rStyle w:val="Zwaar"/>
                <w:b w:val="0"/>
                <w:bCs w:val="0"/>
              </w:rPr>
              <w:fldChar w:fldCharType="separate"/>
            </w:r>
            <w:r w:rsidRPr="005245F8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3765" w:type="dxa"/>
            <w:gridSpan w:val="5"/>
          </w:tcPr>
          <w:p w14:paraId="030BDE70" w14:textId="77777777" w:rsidR="00784E7A" w:rsidRDefault="00784E7A" w:rsidP="00DC4E19">
            <w:pPr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andere persoon:</w:t>
            </w:r>
          </w:p>
          <w:p w14:paraId="79613198" w14:textId="77777777" w:rsidR="00784E7A" w:rsidRPr="005245F8" w:rsidRDefault="00784E7A" w:rsidP="00DC4E19">
            <w:pPr>
              <w:rPr>
                <w:sz w:val="22"/>
                <w:szCs w:val="22"/>
              </w:rPr>
            </w:pPr>
            <w:r w:rsidRPr="000E70FC">
              <w:rPr>
                <w:i/>
                <w:sz w:val="22"/>
                <w:szCs w:val="22"/>
              </w:rPr>
              <w:t>Voeg een volmacht bij dit formulier.</w:t>
            </w:r>
          </w:p>
        </w:tc>
        <w:tc>
          <w:tcPr>
            <w:tcW w:w="5764" w:type="dxa"/>
            <w:gridSpan w:val="6"/>
            <w:tcBorders>
              <w:bottom w:val="dotted" w:sz="6" w:space="0" w:color="auto"/>
            </w:tcBorders>
          </w:tcPr>
          <w:p w14:paraId="20B89C4B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3D114E" w14:paraId="2410A42C" w14:textId="77777777" w:rsidTr="006E16E2">
        <w:trPr>
          <w:gridAfter w:val="1"/>
          <w:wAfter w:w="16" w:type="dxa"/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C62CC" w14:textId="77777777" w:rsidR="00784E7A" w:rsidRPr="003D114E" w:rsidRDefault="00784E7A" w:rsidP="00DC4E19">
            <w:pPr>
              <w:pStyle w:val="leeg"/>
            </w:pPr>
          </w:p>
        </w:tc>
        <w:tc>
          <w:tcPr>
            <w:tcW w:w="98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BE6E5F4" w14:textId="44EE45B7" w:rsidR="00784E7A" w:rsidRPr="00AB6B4E" w:rsidRDefault="00784E7A" w:rsidP="00DC4E19">
            <w:pPr>
              <w:pStyle w:val="Kop1"/>
              <w:spacing w:before="0"/>
              <w:ind w:left="29"/>
              <w:rPr>
                <w:rFonts w:cs="Calibri"/>
                <w:sz w:val="26"/>
                <w:szCs w:val="26"/>
              </w:rPr>
            </w:pPr>
            <w:r w:rsidRPr="00AB6B4E">
              <w:rPr>
                <w:rFonts w:cs="Calibri"/>
                <w:sz w:val="26"/>
                <w:szCs w:val="26"/>
              </w:rPr>
              <w:t>Ondertekening</w:t>
            </w:r>
          </w:p>
        </w:tc>
      </w:tr>
      <w:tr w:rsidR="00276FEB" w:rsidRPr="003D114E" w14:paraId="0B44FAE3" w14:textId="77777777" w:rsidTr="006E16E2">
        <w:trPr>
          <w:gridAfter w:val="1"/>
          <w:wAfter w:w="16" w:type="dxa"/>
          <w:trHeight w:hRule="exact" w:val="113"/>
        </w:trPr>
        <w:tc>
          <w:tcPr>
            <w:tcW w:w="1020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BF75A02" w14:textId="77777777" w:rsidR="00276FEB" w:rsidRPr="003D114E" w:rsidRDefault="00276FEB" w:rsidP="004553FF">
            <w:pPr>
              <w:pStyle w:val="leeg"/>
            </w:pPr>
          </w:p>
        </w:tc>
      </w:tr>
      <w:tr w:rsidR="00784E7A" w:rsidRPr="00DB1330" w14:paraId="67F3D06F" w14:textId="77777777" w:rsidTr="006E16E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53EB0" w14:textId="77B393ED" w:rsidR="00784E7A" w:rsidRPr="005245F8" w:rsidRDefault="00C96DDC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012C3FA" w14:textId="77777777" w:rsidR="00784E7A" w:rsidRDefault="00784E7A" w:rsidP="00DC4E19">
            <w:pPr>
              <w:ind w:left="29"/>
              <w:rPr>
                <w:rStyle w:val="Zwaar"/>
                <w:sz w:val="22"/>
                <w:szCs w:val="22"/>
              </w:rPr>
            </w:pPr>
            <w:r w:rsidRPr="005245F8">
              <w:rPr>
                <w:rStyle w:val="Zwaar"/>
                <w:sz w:val="22"/>
                <w:szCs w:val="22"/>
              </w:rPr>
              <w:t>Vul de onderstaande verklaring in.</w:t>
            </w:r>
          </w:p>
          <w:p w14:paraId="6AF4FFB8" w14:textId="77777777" w:rsidR="00784E7A" w:rsidRPr="00670314" w:rsidRDefault="00784E7A" w:rsidP="00DC4E19">
            <w:pPr>
              <w:pStyle w:val="Aanwijzing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>De volgende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personen 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mogen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het formulier 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alleen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bij een administratieve aansluiting (een aansluiting zonder betaling van de premie vanaf 26 jaar) ondertekenen:</w:t>
            </w:r>
          </w:p>
          <w:p w14:paraId="540334FF" w14:textId="35400ECC" w:rsidR="00784E7A" w:rsidRDefault="00784E7A" w:rsidP="00DC4E19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>de verantwoordelijke van het woonzorgcentrum, het centrum voor kortverblijf, het dagverzorgingscentrum;</w:t>
            </w:r>
          </w:p>
          <w:p w14:paraId="75846FF6" w14:textId="7F2412F9" w:rsidR="00A6637B" w:rsidRPr="00A6637B" w:rsidRDefault="00A6637B" w:rsidP="00A6637B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>de verantwoordelijke van het psychiatrisch verzorgingstehuis;</w:t>
            </w:r>
          </w:p>
          <w:p w14:paraId="1A150B8E" w14:textId="77777777" w:rsidR="00784E7A" w:rsidRPr="00670314" w:rsidRDefault="00784E7A" w:rsidP="00DC4E19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>het revalidatieziekenhuis of de revalidatievoorziening;</w:t>
            </w:r>
          </w:p>
          <w:p w14:paraId="34691629" w14:textId="77777777" w:rsidR="00784E7A" w:rsidRPr="00670314" w:rsidRDefault="00784E7A" w:rsidP="00DC4E19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de verstrekker van mobiliteitshulpmiddelen; </w:t>
            </w:r>
          </w:p>
          <w:p w14:paraId="54B4E446" w14:textId="77777777" w:rsidR="00784E7A" w:rsidRDefault="00784E7A" w:rsidP="00DC4E19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 w:rsidRPr="00670314">
              <w:rPr>
                <w:rStyle w:val="Zwaar"/>
                <w:b w:val="0"/>
                <w:iCs/>
                <w:sz w:val="22"/>
                <w:szCs w:val="22"/>
              </w:rPr>
              <w:t>de overlegcoördinator van het multidisciplinair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e</w:t>
            </w:r>
            <w:r w:rsidRPr="00670314">
              <w:rPr>
                <w:rStyle w:val="Zwaar"/>
                <w:b w:val="0"/>
                <w:iCs/>
                <w:sz w:val="22"/>
                <w:szCs w:val="22"/>
              </w:rPr>
              <w:t xml:space="preserve"> overleg</w:t>
            </w:r>
            <w:r w:rsidR="00E658C1">
              <w:rPr>
                <w:rStyle w:val="Zwaar"/>
                <w:b w:val="0"/>
                <w:iCs/>
                <w:sz w:val="22"/>
                <w:szCs w:val="22"/>
              </w:rPr>
              <w:t>;</w:t>
            </w:r>
          </w:p>
          <w:p w14:paraId="3AA627D3" w14:textId="77777777" w:rsidR="00E658C1" w:rsidRPr="00DA2B84" w:rsidRDefault="00E658C1" w:rsidP="00E658C1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het </w:t>
            </w:r>
            <w:r w:rsidRPr="00DA2B84">
              <w:rPr>
                <w:rStyle w:val="Zwaar"/>
                <w:b w:val="0"/>
                <w:iCs/>
                <w:sz w:val="22"/>
                <w:szCs w:val="22"/>
              </w:rPr>
              <w:t>initiatie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f</w:t>
            </w:r>
            <w:r w:rsidRPr="00DA2B84">
              <w:rPr>
                <w:rStyle w:val="Zwaar"/>
                <w:b w:val="0"/>
                <w:iCs/>
                <w:sz w:val="22"/>
                <w:szCs w:val="22"/>
              </w:rPr>
              <w:t xml:space="preserve"> van beschut wonen;</w:t>
            </w:r>
          </w:p>
          <w:p w14:paraId="13528DB1" w14:textId="77777777" w:rsidR="00E658C1" w:rsidRPr="00DA2B84" w:rsidRDefault="00E658C1" w:rsidP="00E658C1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de </w:t>
            </w:r>
            <w:r w:rsidRPr="00DA2B84">
              <w:rPr>
                <w:rStyle w:val="Zwaar"/>
                <w:b w:val="0"/>
                <w:iCs/>
                <w:sz w:val="22"/>
                <w:szCs w:val="22"/>
              </w:rPr>
              <w:t>multidisciplinaire begeleidingsequipe voor palliatieve verzorging;</w:t>
            </w:r>
          </w:p>
          <w:p w14:paraId="3E83F8FD" w14:textId="362AAF80" w:rsidR="00E658C1" w:rsidRPr="00E658C1" w:rsidRDefault="00E658C1" w:rsidP="00E658C1">
            <w:pPr>
              <w:pStyle w:val="Aanwijzing"/>
              <w:numPr>
                <w:ilvl w:val="0"/>
                <w:numId w:val="20"/>
              </w:numPr>
              <w:ind w:left="171" w:hanging="143"/>
              <w:rPr>
                <w:rStyle w:val="Zwaar"/>
                <w:b w:val="0"/>
                <w:iCs/>
                <w:sz w:val="22"/>
                <w:szCs w:val="22"/>
              </w:rPr>
            </w:pPr>
            <w:r>
              <w:rPr>
                <w:rStyle w:val="Zwaar"/>
                <w:b w:val="0"/>
                <w:iCs/>
                <w:sz w:val="22"/>
                <w:szCs w:val="22"/>
              </w:rPr>
              <w:t xml:space="preserve">de verantwoordelijke van het </w:t>
            </w:r>
            <w:r w:rsidRPr="00DA2B84">
              <w:rPr>
                <w:rStyle w:val="Zwaar"/>
                <w:b w:val="0"/>
                <w:iCs/>
                <w:sz w:val="22"/>
                <w:szCs w:val="22"/>
              </w:rPr>
              <w:t>rolstoeladviesteam</w:t>
            </w:r>
            <w:r>
              <w:rPr>
                <w:rStyle w:val="Zwaar"/>
                <w:b w:val="0"/>
                <w:iCs/>
                <w:sz w:val="22"/>
                <w:szCs w:val="22"/>
              </w:rPr>
              <w:t>.</w:t>
            </w:r>
          </w:p>
        </w:tc>
      </w:tr>
      <w:tr w:rsidR="00784E7A" w:rsidRPr="005245F8" w14:paraId="13F62CAA" w14:textId="77777777" w:rsidTr="006E16E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019F4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06123" w14:textId="77777777" w:rsidR="00784E7A" w:rsidRPr="005245F8" w:rsidRDefault="00784E7A" w:rsidP="00DC4E19">
            <w:pPr>
              <w:jc w:val="right"/>
              <w:rPr>
                <w:rStyle w:val="Zwaar"/>
                <w:b w:val="0"/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datum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37BC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AF5EDBC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DEEE3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B226AD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74C4" w14:textId="77777777" w:rsidR="00784E7A" w:rsidRPr="005245F8" w:rsidRDefault="00784E7A" w:rsidP="00DC4E19">
            <w:pPr>
              <w:jc w:val="right"/>
              <w:rPr>
                <w:sz w:val="16"/>
              </w:rPr>
            </w:pPr>
            <w:r w:rsidRPr="005245F8">
              <w:rPr>
                <w:sz w:val="16"/>
              </w:rPr>
              <w:t>jaar</w:t>
            </w:r>
          </w:p>
        </w:tc>
        <w:tc>
          <w:tcPr>
            <w:tcW w:w="71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6C66CB3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  <w:tc>
          <w:tcPr>
            <w:tcW w:w="3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505A4" w14:textId="77777777" w:rsidR="00784E7A" w:rsidRPr="005245F8" w:rsidRDefault="00784E7A" w:rsidP="00DC4E19"/>
        </w:tc>
      </w:tr>
      <w:tr w:rsidR="00784E7A" w:rsidRPr="00C87220" w14:paraId="6772EE99" w14:textId="77777777" w:rsidTr="006E16E2">
        <w:trPr>
          <w:trHeight w:val="68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C1F31" w14:textId="77777777" w:rsidR="00784E7A" w:rsidRPr="005245F8" w:rsidRDefault="00784E7A" w:rsidP="00DC4E19">
            <w:pPr>
              <w:spacing w:after="100"/>
              <w:jc w:val="right"/>
              <w:rPr>
                <w:rStyle w:val="Zwaar"/>
                <w:b w:val="0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85CC" w14:textId="77777777" w:rsidR="00784E7A" w:rsidRPr="005245F8" w:rsidRDefault="00784E7A" w:rsidP="00DC4E19">
            <w:pPr>
              <w:spacing w:after="10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5245F8">
              <w:rPr>
                <w:sz w:val="22"/>
                <w:szCs w:val="22"/>
              </w:rPr>
              <w:t xml:space="preserve">andtekening </w:t>
            </w:r>
          </w:p>
        </w:tc>
        <w:tc>
          <w:tcPr>
            <w:tcW w:w="719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34ACBA3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after="100"/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C87220" w14:paraId="19358C38" w14:textId="77777777" w:rsidTr="006E16E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8613D" w14:textId="77777777" w:rsidR="00784E7A" w:rsidRPr="005245F8" w:rsidRDefault="00784E7A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74317" w14:textId="77777777" w:rsidR="00784E7A" w:rsidRPr="005245F8" w:rsidRDefault="00784E7A" w:rsidP="00DC4E19">
            <w:pPr>
              <w:jc w:val="right"/>
              <w:rPr>
                <w:sz w:val="22"/>
                <w:szCs w:val="22"/>
              </w:rPr>
            </w:pPr>
            <w:r w:rsidRPr="005245F8">
              <w:rPr>
                <w:sz w:val="22"/>
                <w:szCs w:val="22"/>
              </w:rPr>
              <w:t>voor- en achternaam</w:t>
            </w:r>
          </w:p>
        </w:tc>
        <w:tc>
          <w:tcPr>
            <w:tcW w:w="719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8D5B2B4" w14:textId="77777777" w:rsidR="00784E7A" w:rsidRPr="00C87220" w:rsidRDefault="00784E7A" w:rsidP="00DC4E19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C87220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87220">
              <w:rPr>
                <w:szCs w:val="20"/>
              </w:rPr>
              <w:instrText xml:space="preserve"> FORMTEXT </w:instrText>
            </w:r>
            <w:r w:rsidRPr="00C87220">
              <w:rPr>
                <w:szCs w:val="20"/>
              </w:rPr>
            </w:r>
            <w:r w:rsidRPr="00C87220">
              <w:rPr>
                <w:szCs w:val="20"/>
              </w:rPr>
              <w:fldChar w:fldCharType="separate"/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noProof/>
                <w:szCs w:val="20"/>
              </w:rPr>
              <w:t> </w:t>
            </w:r>
            <w:r w:rsidRPr="00C87220">
              <w:rPr>
                <w:szCs w:val="20"/>
              </w:rPr>
              <w:fldChar w:fldCharType="end"/>
            </w:r>
          </w:p>
        </w:tc>
      </w:tr>
      <w:tr w:rsidR="00784E7A" w:rsidRPr="003D114E" w14:paraId="29610458" w14:textId="77777777" w:rsidTr="006E16E2">
        <w:trPr>
          <w:gridAfter w:val="1"/>
          <w:wAfter w:w="16" w:type="dxa"/>
          <w:trHeight w:hRule="exact" w:val="333"/>
        </w:trPr>
        <w:tc>
          <w:tcPr>
            <w:tcW w:w="1020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4AC19A8" w14:textId="77777777" w:rsidR="00784E7A" w:rsidRPr="003D114E" w:rsidRDefault="00784E7A" w:rsidP="00DC4E19">
            <w:pPr>
              <w:pStyle w:val="leeg"/>
            </w:pPr>
          </w:p>
        </w:tc>
      </w:tr>
      <w:tr w:rsidR="00784E7A" w:rsidRPr="003D114E" w14:paraId="640B9F49" w14:textId="77777777" w:rsidTr="006E16E2">
        <w:trPr>
          <w:gridAfter w:val="1"/>
          <w:wAfter w:w="16" w:type="dxa"/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0744C" w14:textId="77777777" w:rsidR="00784E7A" w:rsidRPr="003D114E" w:rsidRDefault="00784E7A" w:rsidP="00DC4E19">
            <w:pPr>
              <w:pStyle w:val="leeg"/>
            </w:pPr>
          </w:p>
        </w:tc>
        <w:tc>
          <w:tcPr>
            <w:tcW w:w="98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8AA304B" w14:textId="1391316C" w:rsidR="00784E7A" w:rsidRPr="00AB6B4E" w:rsidRDefault="00784E7A" w:rsidP="00DC4E19">
            <w:pPr>
              <w:pStyle w:val="Kop1"/>
              <w:spacing w:before="0"/>
              <w:ind w:left="29"/>
              <w:rPr>
                <w:rFonts w:cs="Calibri"/>
                <w:sz w:val="26"/>
                <w:szCs w:val="26"/>
              </w:rPr>
            </w:pPr>
            <w:r w:rsidRPr="00AB6B4E">
              <w:rPr>
                <w:rFonts w:cs="Calibri"/>
                <w:sz w:val="26"/>
                <w:szCs w:val="26"/>
              </w:rPr>
              <w:t>Privacywaarborg</w:t>
            </w:r>
          </w:p>
        </w:tc>
      </w:tr>
      <w:tr w:rsidR="00276FEB" w:rsidRPr="003D114E" w14:paraId="1B4DD2D4" w14:textId="77777777" w:rsidTr="006E16E2">
        <w:trPr>
          <w:gridAfter w:val="1"/>
          <w:wAfter w:w="16" w:type="dxa"/>
          <w:trHeight w:hRule="exact" w:val="113"/>
        </w:trPr>
        <w:tc>
          <w:tcPr>
            <w:tcW w:w="1020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037936" w14:textId="77777777" w:rsidR="00276FEB" w:rsidRPr="003D114E" w:rsidRDefault="00276FEB" w:rsidP="004553FF">
            <w:pPr>
              <w:pStyle w:val="leeg"/>
            </w:pPr>
          </w:p>
        </w:tc>
      </w:tr>
      <w:tr w:rsidR="00784E7A" w:rsidRPr="00B55C5F" w14:paraId="0BA19BE0" w14:textId="77777777" w:rsidTr="006E16E2">
        <w:trPr>
          <w:trHeight w:val="2071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4BA23" w14:textId="2942AB37" w:rsidR="00784E7A" w:rsidRPr="005245F8" w:rsidRDefault="00C96DDC" w:rsidP="00DC4E19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A95C0BB" w14:textId="77777777" w:rsidR="00784E7A" w:rsidRPr="00643322" w:rsidRDefault="00784E7A" w:rsidP="00DC4E19">
            <w:pPr>
              <w:rPr>
                <w:bCs/>
                <w:i/>
                <w:sz w:val="22"/>
                <w:szCs w:val="22"/>
              </w:rPr>
            </w:pPr>
            <w:r w:rsidRPr="00643322">
              <w:rPr>
                <w:bCs/>
                <w:i/>
                <w:sz w:val="22"/>
                <w:szCs w:val="22"/>
              </w:rPr>
              <w:t xml:space="preserve">De zorgkas verwerkt uw persoonsgegevens om uw aansluiting in orde te brengen, en slaat </w:t>
            </w:r>
            <w:r>
              <w:rPr>
                <w:bCs/>
                <w:i/>
                <w:sz w:val="22"/>
                <w:szCs w:val="22"/>
              </w:rPr>
              <w:t>ze</w:t>
            </w:r>
            <w:r w:rsidRPr="00643322">
              <w:rPr>
                <w:bCs/>
                <w:i/>
                <w:sz w:val="22"/>
                <w:szCs w:val="22"/>
              </w:rPr>
              <w:t xml:space="preserve"> op in een centraal gegevensbestand. De gegevens worden aan het Agentschap voor Vlaamse Sociale Bescherming bezorgd op grond van het decreet van </w:t>
            </w:r>
            <w:r>
              <w:rPr>
                <w:bCs/>
                <w:i/>
                <w:sz w:val="22"/>
                <w:szCs w:val="22"/>
              </w:rPr>
              <w:t>1</w:t>
            </w:r>
            <w:r w:rsidRPr="00643322">
              <w:rPr>
                <w:bCs/>
                <w:i/>
                <w:sz w:val="22"/>
                <w:szCs w:val="22"/>
              </w:rPr>
              <w:t xml:space="preserve">8 mei 2018 houdende de Vlaamse sociale bescherming. </w:t>
            </w:r>
          </w:p>
          <w:p w14:paraId="0E0FB50E" w14:textId="34FF1B6C" w:rsidR="00784E7A" w:rsidRPr="00B55C5F" w:rsidRDefault="00784E7A" w:rsidP="00DC4E19">
            <w:pPr>
              <w:rPr>
                <w:rStyle w:val="Zwaar"/>
                <w:b w:val="0"/>
                <w:i/>
              </w:rPr>
            </w:pPr>
            <w:r w:rsidRPr="00643322">
              <w:rPr>
                <w:bCs/>
                <w:i/>
                <w:sz w:val="22"/>
                <w:szCs w:val="22"/>
              </w:rPr>
              <w:t xml:space="preserve">Als u niet wilt dat de zorgkas uw gegevens verwerkt, kunt u dat melden aan de zorgkas. In dat geval kan de zorgkas u helaas niet aansluiten. U kunt ook altijd vragen aan uw zorgkas welke persoonsgegevens ze verwerkt en u kunt ze laten verbeteren. Bent u het niet eens met de manier waarop uw gegevens verwerkt worden, dan kunt u zich wenden tot de Commissie voor de bescherming van de persoonlijke levenssfeer/Gegevensbeschermingsautoriteit (Drukpersstraat 35, 1000 Brussel). Ons beleid op het vlak van gegevensverwerking vindt u op </w:t>
            </w:r>
            <w:hyperlink r:id="rId13" w:history="1">
              <w:r w:rsidRPr="00BF5531">
                <w:rPr>
                  <w:rStyle w:val="Hyperlink"/>
                  <w:bCs/>
                  <w:i/>
                  <w:color w:val="auto"/>
                  <w:sz w:val="22"/>
                  <w:szCs w:val="22"/>
                </w:rPr>
                <w:t>http://www.vlaamsesocialebescherming.be/privacy-en-gegevensuitwisseling</w:t>
              </w:r>
            </w:hyperlink>
            <w:r w:rsidRPr="00BF5531">
              <w:rPr>
                <w:bCs/>
                <w:color w:val="auto"/>
                <w:sz w:val="22"/>
                <w:szCs w:val="22"/>
              </w:rPr>
              <w:t>.</w:t>
            </w:r>
          </w:p>
        </w:tc>
      </w:tr>
    </w:tbl>
    <w:p w14:paraId="451CECF2" w14:textId="77777777" w:rsidR="00E137CD" w:rsidRPr="00D95317" w:rsidRDefault="00E137CD" w:rsidP="00E03371">
      <w:pPr>
        <w:rPr>
          <w:sz w:val="2"/>
          <w:szCs w:val="2"/>
        </w:rPr>
      </w:pPr>
    </w:p>
    <w:sectPr w:rsidR="00E137CD" w:rsidRPr="00D95317" w:rsidSect="00E93F9D">
      <w:footerReference w:type="default" r:id="rId14"/>
      <w:footerReference w:type="first" r:id="rId15"/>
      <w:pgSz w:w="11906" w:h="16838" w:code="9"/>
      <w:pgMar w:top="680" w:right="680" w:bottom="1560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E59B" w14:textId="77777777" w:rsidR="00336480" w:rsidRDefault="00336480" w:rsidP="008E174D">
      <w:r>
        <w:separator/>
      </w:r>
    </w:p>
  </w:endnote>
  <w:endnote w:type="continuationSeparator" w:id="0">
    <w:p w14:paraId="4DABBF15" w14:textId="77777777" w:rsidR="00336480" w:rsidRDefault="00336480" w:rsidP="008E174D">
      <w:r>
        <w:continuationSeparator/>
      </w:r>
    </w:p>
  </w:endnote>
  <w:endnote w:type="continuationNotice" w:id="1">
    <w:p w14:paraId="1A9890C4" w14:textId="77777777" w:rsidR="00336480" w:rsidRDefault="00336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4637393B" w:rsidR="00D01AE4" w:rsidRDefault="00784E7A" w:rsidP="00E03371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Aanvraag tot aansluiting van een zorgbehoevende persoon bij een zorgkas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4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1C57" w14:textId="77777777" w:rsidR="00336480" w:rsidRDefault="00336480" w:rsidP="008E174D">
      <w:r>
        <w:separator/>
      </w:r>
    </w:p>
  </w:footnote>
  <w:footnote w:type="continuationSeparator" w:id="0">
    <w:p w14:paraId="58B58EE8" w14:textId="77777777" w:rsidR="00336480" w:rsidRDefault="00336480" w:rsidP="008E174D">
      <w:r>
        <w:continuationSeparator/>
      </w:r>
    </w:p>
  </w:footnote>
  <w:footnote w:type="continuationNotice" w:id="1">
    <w:p w14:paraId="30D5282F" w14:textId="77777777" w:rsidR="00336480" w:rsidRDefault="003364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3E053C0"/>
    <w:multiLevelType w:val="hybridMultilevel"/>
    <w:tmpl w:val="70E68CCE"/>
    <w:lvl w:ilvl="0" w:tplc="0813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188610DE"/>
    <w:multiLevelType w:val="hybridMultilevel"/>
    <w:tmpl w:val="A41E9E2C"/>
    <w:lvl w:ilvl="0" w:tplc="85988B44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2CD34D0C"/>
    <w:multiLevelType w:val="hybridMultilevel"/>
    <w:tmpl w:val="8D42BB1A"/>
    <w:lvl w:ilvl="0" w:tplc="7C8A1972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  <w:i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9158CE"/>
    <w:multiLevelType w:val="hybridMultilevel"/>
    <w:tmpl w:val="898C1F8E"/>
    <w:lvl w:ilvl="0" w:tplc="35369F4A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2"/>
  </w:num>
  <w:num w:numId="2" w16cid:durableId="107940617">
    <w:abstractNumId w:val="8"/>
  </w:num>
  <w:num w:numId="3" w16cid:durableId="1085952844">
    <w:abstractNumId w:val="1"/>
  </w:num>
  <w:num w:numId="4" w16cid:durableId="930360512">
    <w:abstractNumId w:val="7"/>
  </w:num>
  <w:num w:numId="5" w16cid:durableId="1515920874">
    <w:abstractNumId w:val="5"/>
  </w:num>
  <w:num w:numId="6" w16cid:durableId="420220759">
    <w:abstractNumId w:val="10"/>
  </w:num>
  <w:num w:numId="7" w16cid:durableId="2125491392">
    <w:abstractNumId w:val="0"/>
  </w:num>
  <w:num w:numId="8" w16cid:durableId="786970102">
    <w:abstractNumId w:val="6"/>
  </w:num>
  <w:num w:numId="9" w16cid:durableId="1583903530">
    <w:abstractNumId w:val="9"/>
  </w:num>
  <w:num w:numId="10" w16cid:durableId="1442991122">
    <w:abstractNumId w:val="13"/>
  </w:num>
  <w:num w:numId="11" w16cid:durableId="1577204642">
    <w:abstractNumId w:val="9"/>
  </w:num>
  <w:num w:numId="12" w16cid:durableId="1804611751">
    <w:abstractNumId w:val="9"/>
  </w:num>
  <w:num w:numId="13" w16cid:durableId="286476341">
    <w:abstractNumId w:val="9"/>
  </w:num>
  <w:num w:numId="14" w16cid:durableId="1201431925">
    <w:abstractNumId w:val="9"/>
  </w:num>
  <w:num w:numId="15" w16cid:durableId="691687086">
    <w:abstractNumId w:val="9"/>
  </w:num>
  <w:num w:numId="16" w16cid:durableId="421948461">
    <w:abstractNumId w:val="9"/>
  </w:num>
  <w:num w:numId="17" w16cid:durableId="1020624058">
    <w:abstractNumId w:val="9"/>
  </w:num>
  <w:num w:numId="18" w16cid:durableId="760636760">
    <w:abstractNumId w:val="2"/>
  </w:num>
  <w:num w:numId="19" w16cid:durableId="2084795087">
    <w:abstractNumId w:val="3"/>
  </w:num>
  <w:num w:numId="20" w16cid:durableId="340590943">
    <w:abstractNumId w:val="4"/>
  </w:num>
  <w:num w:numId="21" w16cid:durableId="577445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formatting="1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1DF4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7E2"/>
    <w:rsid w:val="000379C4"/>
    <w:rsid w:val="0004101C"/>
    <w:rsid w:val="0004475E"/>
    <w:rsid w:val="000466E9"/>
    <w:rsid w:val="00046C25"/>
    <w:rsid w:val="00047E54"/>
    <w:rsid w:val="0005708D"/>
    <w:rsid w:val="00057DEA"/>
    <w:rsid w:val="0006259B"/>
    <w:rsid w:val="00062D04"/>
    <w:rsid w:val="00064BE0"/>
    <w:rsid w:val="00065AAB"/>
    <w:rsid w:val="000729C1"/>
    <w:rsid w:val="00073BEF"/>
    <w:rsid w:val="000753A0"/>
    <w:rsid w:val="00077C6F"/>
    <w:rsid w:val="00084D3D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381A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09AD"/>
    <w:rsid w:val="001720A8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4EA2"/>
    <w:rsid w:val="001A23D3"/>
    <w:rsid w:val="001A25FB"/>
    <w:rsid w:val="001A3CC2"/>
    <w:rsid w:val="001A4635"/>
    <w:rsid w:val="001A7AFA"/>
    <w:rsid w:val="001B1C07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1EF4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5128E"/>
    <w:rsid w:val="00254C6C"/>
    <w:rsid w:val="002565D7"/>
    <w:rsid w:val="00256E73"/>
    <w:rsid w:val="00261971"/>
    <w:rsid w:val="002625B5"/>
    <w:rsid w:val="0026535F"/>
    <w:rsid w:val="00266E15"/>
    <w:rsid w:val="00272A26"/>
    <w:rsid w:val="00273378"/>
    <w:rsid w:val="00276FEB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2EF6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36480"/>
    <w:rsid w:val="00340D07"/>
    <w:rsid w:val="00344002"/>
    <w:rsid w:val="00344078"/>
    <w:rsid w:val="003471FB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0EDC"/>
    <w:rsid w:val="003A11D3"/>
    <w:rsid w:val="003A2D06"/>
    <w:rsid w:val="003A4498"/>
    <w:rsid w:val="003A4E6F"/>
    <w:rsid w:val="003A6216"/>
    <w:rsid w:val="003B0490"/>
    <w:rsid w:val="003B1917"/>
    <w:rsid w:val="003B1F13"/>
    <w:rsid w:val="003B5EC1"/>
    <w:rsid w:val="003C0929"/>
    <w:rsid w:val="003C55AE"/>
    <w:rsid w:val="003C65FD"/>
    <w:rsid w:val="003C75CA"/>
    <w:rsid w:val="003D114E"/>
    <w:rsid w:val="003D2ADE"/>
    <w:rsid w:val="003E02FB"/>
    <w:rsid w:val="003E05E3"/>
    <w:rsid w:val="003E3EAF"/>
    <w:rsid w:val="003E5458"/>
    <w:rsid w:val="003F7571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373D4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2DDB"/>
    <w:rsid w:val="0048423E"/>
    <w:rsid w:val="004857A8"/>
    <w:rsid w:val="00486FC2"/>
    <w:rsid w:val="004A185A"/>
    <w:rsid w:val="004A28E3"/>
    <w:rsid w:val="004A48D9"/>
    <w:rsid w:val="004B0902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102A"/>
    <w:rsid w:val="005622C1"/>
    <w:rsid w:val="005637C4"/>
    <w:rsid w:val="00563FEE"/>
    <w:rsid w:val="005644A7"/>
    <w:rsid w:val="005657B2"/>
    <w:rsid w:val="0057124A"/>
    <w:rsid w:val="00573388"/>
    <w:rsid w:val="005733D9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A6D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6D1A"/>
    <w:rsid w:val="005D7ABC"/>
    <w:rsid w:val="005E33AD"/>
    <w:rsid w:val="005E3F7E"/>
    <w:rsid w:val="005E51B5"/>
    <w:rsid w:val="005E6535"/>
    <w:rsid w:val="005F1F38"/>
    <w:rsid w:val="005F3F8D"/>
    <w:rsid w:val="005F6894"/>
    <w:rsid w:val="005F706A"/>
    <w:rsid w:val="0060664C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FB2"/>
    <w:rsid w:val="00644BAB"/>
    <w:rsid w:val="0064611D"/>
    <w:rsid w:val="00650FA0"/>
    <w:rsid w:val="006516D6"/>
    <w:rsid w:val="006541DC"/>
    <w:rsid w:val="0065475D"/>
    <w:rsid w:val="00655150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2F1D"/>
    <w:rsid w:val="00683C60"/>
    <w:rsid w:val="00687811"/>
    <w:rsid w:val="00691506"/>
    <w:rsid w:val="006935AC"/>
    <w:rsid w:val="006B1236"/>
    <w:rsid w:val="006B3EB7"/>
    <w:rsid w:val="006B51E1"/>
    <w:rsid w:val="006C4337"/>
    <w:rsid w:val="006C51E9"/>
    <w:rsid w:val="006C59C7"/>
    <w:rsid w:val="006D01FB"/>
    <w:rsid w:val="006D0E83"/>
    <w:rsid w:val="006E16E2"/>
    <w:rsid w:val="006E29BE"/>
    <w:rsid w:val="006F5858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47BF"/>
    <w:rsid w:val="00752881"/>
    <w:rsid w:val="00752F22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75EB4"/>
    <w:rsid w:val="00780619"/>
    <w:rsid w:val="00781F63"/>
    <w:rsid w:val="00784E7A"/>
    <w:rsid w:val="00786BC8"/>
    <w:rsid w:val="00791291"/>
    <w:rsid w:val="00793ACB"/>
    <w:rsid w:val="007950E5"/>
    <w:rsid w:val="007A30C3"/>
    <w:rsid w:val="007A3EB4"/>
    <w:rsid w:val="007A5032"/>
    <w:rsid w:val="007B3243"/>
    <w:rsid w:val="007B438B"/>
    <w:rsid w:val="007B525C"/>
    <w:rsid w:val="007B5A0C"/>
    <w:rsid w:val="007D070B"/>
    <w:rsid w:val="007D2869"/>
    <w:rsid w:val="007D3046"/>
    <w:rsid w:val="007D36EA"/>
    <w:rsid w:val="007D58A4"/>
    <w:rsid w:val="007E00ED"/>
    <w:rsid w:val="007F0574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B358A"/>
    <w:rsid w:val="008C3A03"/>
    <w:rsid w:val="008C444C"/>
    <w:rsid w:val="008C4B7F"/>
    <w:rsid w:val="008C6BD1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4A"/>
    <w:rsid w:val="0091707D"/>
    <w:rsid w:val="00925C39"/>
    <w:rsid w:val="0093279E"/>
    <w:rsid w:val="009340FC"/>
    <w:rsid w:val="00937365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674D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186"/>
    <w:rsid w:val="009A45A4"/>
    <w:rsid w:val="009A498E"/>
    <w:rsid w:val="009B118D"/>
    <w:rsid w:val="009B1293"/>
    <w:rsid w:val="009B3856"/>
    <w:rsid w:val="009B4964"/>
    <w:rsid w:val="009B7127"/>
    <w:rsid w:val="009C2D7B"/>
    <w:rsid w:val="009D0A28"/>
    <w:rsid w:val="009E39A9"/>
    <w:rsid w:val="009E5747"/>
    <w:rsid w:val="009F4EBF"/>
    <w:rsid w:val="009F7700"/>
    <w:rsid w:val="00A0358E"/>
    <w:rsid w:val="00A03D0D"/>
    <w:rsid w:val="00A1478B"/>
    <w:rsid w:val="00A17D34"/>
    <w:rsid w:val="00A216A7"/>
    <w:rsid w:val="00A26786"/>
    <w:rsid w:val="00A32541"/>
    <w:rsid w:val="00A32D26"/>
    <w:rsid w:val="00A33265"/>
    <w:rsid w:val="00A35214"/>
    <w:rsid w:val="00A35578"/>
    <w:rsid w:val="00A43872"/>
    <w:rsid w:val="00A44360"/>
    <w:rsid w:val="00A504D1"/>
    <w:rsid w:val="00A54894"/>
    <w:rsid w:val="00A557E3"/>
    <w:rsid w:val="00A55E38"/>
    <w:rsid w:val="00A56961"/>
    <w:rsid w:val="00A57232"/>
    <w:rsid w:val="00A57F91"/>
    <w:rsid w:val="00A60184"/>
    <w:rsid w:val="00A64787"/>
    <w:rsid w:val="00A6637B"/>
    <w:rsid w:val="00A67655"/>
    <w:rsid w:val="00A75A1F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58AB"/>
    <w:rsid w:val="00AA6DB2"/>
    <w:rsid w:val="00AA7633"/>
    <w:rsid w:val="00AB3DF7"/>
    <w:rsid w:val="00AB431A"/>
    <w:rsid w:val="00AB49DC"/>
    <w:rsid w:val="00AB4B20"/>
    <w:rsid w:val="00AB6B4E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343D4"/>
    <w:rsid w:val="00B36F31"/>
    <w:rsid w:val="00B40853"/>
    <w:rsid w:val="00B43697"/>
    <w:rsid w:val="00B43D36"/>
    <w:rsid w:val="00B475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044C"/>
    <w:rsid w:val="00C61D70"/>
    <w:rsid w:val="00C628B4"/>
    <w:rsid w:val="00C6434C"/>
    <w:rsid w:val="00C67233"/>
    <w:rsid w:val="00C676DD"/>
    <w:rsid w:val="00C72900"/>
    <w:rsid w:val="00C75DE1"/>
    <w:rsid w:val="00C76EE5"/>
    <w:rsid w:val="00C80879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96317"/>
    <w:rsid w:val="00C96DDC"/>
    <w:rsid w:val="00CA07C4"/>
    <w:rsid w:val="00CA2E54"/>
    <w:rsid w:val="00CA4C88"/>
    <w:rsid w:val="00CA4E6C"/>
    <w:rsid w:val="00CA770C"/>
    <w:rsid w:val="00CA7BBC"/>
    <w:rsid w:val="00CB0575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5C29"/>
    <w:rsid w:val="00CC7865"/>
    <w:rsid w:val="00CD3B02"/>
    <w:rsid w:val="00CD444D"/>
    <w:rsid w:val="00CD6BE4"/>
    <w:rsid w:val="00CE24E0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317"/>
    <w:rsid w:val="00D9622B"/>
    <w:rsid w:val="00DA2B84"/>
    <w:rsid w:val="00DA64B5"/>
    <w:rsid w:val="00DA65C6"/>
    <w:rsid w:val="00DB0BA9"/>
    <w:rsid w:val="00DB10A4"/>
    <w:rsid w:val="00DB54F6"/>
    <w:rsid w:val="00DB73E6"/>
    <w:rsid w:val="00DC31AA"/>
    <w:rsid w:val="00DD13A9"/>
    <w:rsid w:val="00DD1714"/>
    <w:rsid w:val="00DD4C6A"/>
    <w:rsid w:val="00DD71A5"/>
    <w:rsid w:val="00DD7C60"/>
    <w:rsid w:val="00DE6075"/>
    <w:rsid w:val="00DF3DF9"/>
    <w:rsid w:val="00DF787F"/>
    <w:rsid w:val="00E0113D"/>
    <w:rsid w:val="00E0135A"/>
    <w:rsid w:val="00E02624"/>
    <w:rsid w:val="00E03371"/>
    <w:rsid w:val="00E03B51"/>
    <w:rsid w:val="00E05D0A"/>
    <w:rsid w:val="00E0679C"/>
    <w:rsid w:val="00E11BBF"/>
    <w:rsid w:val="00E1224C"/>
    <w:rsid w:val="00E130F6"/>
    <w:rsid w:val="00E137CD"/>
    <w:rsid w:val="00E13F9F"/>
    <w:rsid w:val="00E218A0"/>
    <w:rsid w:val="00E224B0"/>
    <w:rsid w:val="00E227FA"/>
    <w:rsid w:val="00E26383"/>
    <w:rsid w:val="00E26E1C"/>
    <w:rsid w:val="00E27018"/>
    <w:rsid w:val="00E35051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8CA"/>
    <w:rsid w:val="00E55B94"/>
    <w:rsid w:val="00E608A3"/>
    <w:rsid w:val="00E63F89"/>
    <w:rsid w:val="00E658C1"/>
    <w:rsid w:val="00E7072E"/>
    <w:rsid w:val="00E72C72"/>
    <w:rsid w:val="00E74A42"/>
    <w:rsid w:val="00E7798E"/>
    <w:rsid w:val="00E90137"/>
    <w:rsid w:val="00E93F9D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3F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085D"/>
    <w:rsid w:val="00F241B4"/>
    <w:rsid w:val="00F244E5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0A81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A67E7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314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B47536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C96317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amsesocialebescherming.be/privacy-en-gegevensuitwissel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laamsesocialebescherming.be/de-zorgkass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6e09-0be7-4cb0-a409-8b5599bb63e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4B155E7CE454CBEEC0BDE412DC329" ma:contentTypeVersion="18" ma:contentTypeDescription="Een nieuw document maken." ma:contentTypeScope="" ma:versionID="00949a5a233c36ec6465202c16b1f31e">
  <xsd:schema xmlns:xsd="http://www.w3.org/2001/XMLSchema" xmlns:xs="http://www.w3.org/2001/XMLSchema" xmlns:p="http://schemas.microsoft.com/office/2006/metadata/properties" xmlns:ns3="0a2c6e09-0be7-4cb0-a409-8b5599bb63e0" xmlns:ns4="49dcecb8-a862-4ab0-a221-23ecb49757c5" targetNamespace="http://schemas.microsoft.com/office/2006/metadata/properties" ma:root="true" ma:fieldsID="2bddb3c8398a2e51857cc69e0a16c67e" ns3:_="" ns4:_="">
    <xsd:import namespace="0a2c6e09-0be7-4cb0-a409-8b5599bb63e0"/>
    <xsd:import namespace="49dcecb8-a862-4ab0-a221-23ecb49757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6e09-0be7-4cb0-a409-8b5599bb6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ecb8-a862-4ab0-a221-23ecb49757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0a2c6e09-0be7-4cb0-a409-8b5599bb63e0"/>
  </ds:schemaRefs>
</ds:datastoreItem>
</file>

<file path=customXml/itemProps3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63351F-A371-436E-B4FE-59BAA67AF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6e09-0be7-4cb0-a409-8b5599bb63e0"/>
    <ds:schemaRef ds:uri="49dcecb8-a862-4ab0-a221-23ecb4975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3</Pages>
  <Words>1068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Kristof Carpentier</cp:lastModifiedBy>
  <cp:revision>2</cp:revision>
  <cp:lastPrinted>2014-09-16T06:26:00Z</cp:lastPrinted>
  <dcterms:created xsi:type="dcterms:W3CDTF">2026-05-06T09:43:00Z</dcterms:created>
  <dcterms:modified xsi:type="dcterms:W3CDTF">2026-05-06T09:43:00Z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0x0101001554B155E7CE454CBEEC0BDE412DC329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